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B0D7E" w14:textId="28662186" w:rsidR="00B7641B" w:rsidRDefault="00A219AD" w:rsidP="00C72426">
      <w:pPr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 wp14:anchorId="358B50D8" wp14:editId="4159AD9C">
            <wp:extent cx="790575" cy="790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917B0E" w14:textId="3D0610BA" w:rsidR="00B7641B" w:rsidRDefault="00B7641B" w:rsidP="00C72426">
      <w:pPr>
        <w:pStyle w:val="a3"/>
        <w:ind w:left="0" w:right="0"/>
        <w:jc w:val="center"/>
      </w:pPr>
      <w:r>
        <w:t xml:space="preserve">Администрация Сергачского </w:t>
      </w:r>
      <w:r w:rsidR="008A3B6A">
        <w:t xml:space="preserve">муниципального </w:t>
      </w:r>
      <w:r w:rsidR="00A219AD">
        <w:t>округа</w:t>
      </w:r>
    </w:p>
    <w:p w14:paraId="232AB196" w14:textId="77777777" w:rsidR="00B7641B" w:rsidRDefault="00B7641B" w:rsidP="00C72426">
      <w:pPr>
        <w:jc w:val="center"/>
        <w:rPr>
          <w:b/>
          <w:sz w:val="36"/>
        </w:rPr>
      </w:pPr>
      <w:r>
        <w:rPr>
          <w:b/>
          <w:sz w:val="36"/>
        </w:rPr>
        <w:t>Нижегородской области</w:t>
      </w:r>
    </w:p>
    <w:p w14:paraId="37EB97BE" w14:textId="77777777" w:rsidR="00B7641B" w:rsidRPr="0066095B" w:rsidRDefault="0066095B" w:rsidP="00C72426">
      <w:pPr>
        <w:jc w:val="center"/>
        <w:rPr>
          <w:b/>
          <w:sz w:val="16"/>
          <w:szCs w:val="16"/>
          <w:highlight w:val="yellow"/>
        </w:rPr>
      </w:pPr>
      <w:r w:rsidRPr="0066095B">
        <w:rPr>
          <w:b/>
          <w:sz w:val="16"/>
          <w:szCs w:val="16"/>
          <w:highlight w:val="yellow"/>
        </w:rPr>
        <w:t xml:space="preserve"> </w:t>
      </w:r>
    </w:p>
    <w:p w14:paraId="64291C1A" w14:textId="77777777" w:rsidR="00B7641B" w:rsidRDefault="00560D8C" w:rsidP="00C72426">
      <w:pPr>
        <w:pStyle w:val="1"/>
        <w:ind w:right="0"/>
        <w:rPr>
          <w:sz w:val="40"/>
        </w:rPr>
      </w:pPr>
      <w:r w:rsidRPr="0066095B">
        <w:rPr>
          <w:sz w:val="40"/>
        </w:rPr>
        <w:t>ПОСТАНОВЛЕНИ</w:t>
      </w:r>
      <w:r w:rsidR="0066095B" w:rsidRPr="0066095B">
        <w:rPr>
          <w:sz w:val="40"/>
        </w:rPr>
        <w:t>Е</w:t>
      </w:r>
    </w:p>
    <w:p w14:paraId="1828079C" w14:textId="77777777" w:rsidR="00B7641B" w:rsidRDefault="00B7641B" w:rsidP="00C72426">
      <w:pPr>
        <w:jc w:val="center"/>
        <w:rPr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2"/>
        <w:gridCol w:w="3391"/>
        <w:gridCol w:w="3402"/>
      </w:tblGrid>
      <w:tr w:rsidR="003D7B56" w:rsidRPr="003D7B56" w14:paraId="17B3C5C7" w14:textId="77777777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52B8B04E" w14:textId="63F2F9AF" w:rsidR="003D7B56" w:rsidRPr="003D7B56" w:rsidRDefault="00EC1841" w:rsidP="00255B76">
            <w:pPr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3D7B56" w:rsidRPr="003D7B56">
              <w:rPr>
                <w:b/>
                <w:bCs/>
              </w:rPr>
              <w:t xml:space="preserve">т </w:t>
            </w:r>
            <w:r w:rsidR="00A219AD">
              <w:rPr>
                <w:b/>
                <w:bCs/>
              </w:rPr>
              <w:softHyphen/>
            </w:r>
            <w:r w:rsidR="001E706A">
              <w:rPr>
                <w:b/>
                <w:bCs/>
              </w:rPr>
              <w:t xml:space="preserve">19.06. </w:t>
            </w:r>
            <w:r w:rsidR="004A39A9">
              <w:rPr>
                <w:b/>
                <w:bCs/>
              </w:rPr>
              <w:t xml:space="preserve"> 202</w:t>
            </w:r>
            <w:r w:rsidR="00CA13BC">
              <w:rPr>
                <w:b/>
                <w:bCs/>
              </w:rPr>
              <w:t>6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125088DD" w14:textId="77777777" w:rsidR="003D7B56" w:rsidRPr="003D7B56" w:rsidRDefault="003D7B56" w:rsidP="003D7B56">
            <w:pPr>
              <w:jc w:val="center"/>
              <w:rPr>
                <w:b/>
                <w:bCs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369F48AC" w14:textId="4ED152C4" w:rsidR="003D7B56" w:rsidRPr="003D7B56" w:rsidRDefault="003D7B56" w:rsidP="00255B76">
            <w:pPr>
              <w:jc w:val="right"/>
              <w:rPr>
                <w:b/>
                <w:bCs/>
              </w:rPr>
            </w:pPr>
            <w:r w:rsidRPr="003D7B56">
              <w:rPr>
                <w:b/>
                <w:bCs/>
              </w:rPr>
              <w:t>№</w:t>
            </w:r>
            <w:r w:rsidR="00116A57">
              <w:rPr>
                <w:b/>
                <w:bCs/>
              </w:rPr>
              <w:t xml:space="preserve"> </w:t>
            </w:r>
            <w:r w:rsidR="001E706A">
              <w:rPr>
                <w:b/>
                <w:bCs/>
              </w:rPr>
              <w:t>581</w:t>
            </w:r>
          </w:p>
        </w:tc>
      </w:tr>
      <w:tr w:rsidR="0058208B" w:rsidRPr="003D7B56" w14:paraId="73BE7B06" w14:textId="77777777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66B72E38" w14:textId="77777777" w:rsidR="0058208B" w:rsidRDefault="0058208B" w:rsidP="0058208B">
            <w:pPr>
              <w:rPr>
                <w:b/>
                <w:bCs/>
              </w:rPr>
            </w:pPr>
          </w:p>
          <w:p w14:paraId="1C750CC3" w14:textId="77777777" w:rsidR="00A468E4" w:rsidRPr="003D7B56" w:rsidRDefault="00A468E4" w:rsidP="0058208B">
            <w:pPr>
              <w:rPr>
                <w:b/>
                <w:bCs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51775654" w14:textId="77777777" w:rsidR="0058208B" w:rsidRPr="003D7B56" w:rsidRDefault="0058208B" w:rsidP="003D7B56">
            <w:pPr>
              <w:jc w:val="center"/>
              <w:rPr>
                <w:b/>
                <w:bCs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6A37A4E9" w14:textId="77777777" w:rsidR="0058208B" w:rsidRPr="003D7B56" w:rsidRDefault="0058208B" w:rsidP="0058208B">
            <w:pPr>
              <w:jc w:val="right"/>
              <w:rPr>
                <w:b/>
                <w:bCs/>
              </w:rPr>
            </w:pPr>
          </w:p>
        </w:tc>
      </w:tr>
      <w:tr w:rsidR="0066095B" w:rsidRPr="003D7B56" w14:paraId="7FC18ECC" w14:textId="77777777" w:rsidTr="0066095B"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828319" w14:textId="310D7A11" w:rsidR="00546064" w:rsidRDefault="00546064" w:rsidP="00546064">
            <w:pPr>
              <w:widowControl w:val="0"/>
              <w:shd w:val="clear" w:color="auto" w:fill="FFFFFF"/>
              <w:jc w:val="center"/>
              <w:rPr>
                <w:b/>
                <w:szCs w:val="28"/>
              </w:rPr>
            </w:pPr>
            <w:r w:rsidRPr="00561FB5">
              <w:rPr>
                <w:b/>
                <w:szCs w:val="28"/>
              </w:rPr>
              <w:t>О муниципальном звене Сергачского мун</w:t>
            </w:r>
            <w:r>
              <w:rPr>
                <w:b/>
                <w:szCs w:val="28"/>
              </w:rPr>
              <w:t xml:space="preserve">иципального </w:t>
            </w:r>
            <w:r w:rsidR="00A219AD">
              <w:rPr>
                <w:b/>
                <w:szCs w:val="28"/>
              </w:rPr>
              <w:t>округа</w:t>
            </w:r>
            <w:r>
              <w:rPr>
                <w:b/>
                <w:szCs w:val="28"/>
              </w:rPr>
              <w:t xml:space="preserve"> территориаль</w:t>
            </w:r>
            <w:r w:rsidRPr="00561FB5">
              <w:rPr>
                <w:b/>
                <w:szCs w:val="28"/>
              </w:rPr>
              <w:t>но</w:t>
            </w:r>
            <w:r>
              <w:rPr>
                <w:b/>
                <w:szCs w:val="28"/>
              </w:rPr>
              <w:t>й подсистемы Нижегородской обла</w:t>
            </w:r>
            <w:r w:rsidRPr="00561FB5">
              <w:rPr>
                <w:b/>
                <w:szCs w:val="28"/>
              </w:rPr>
              <w:t xml:space="preserve">сти </w:t>
            </w:r>
          </w:p>
          <w:p w14:paraId="42EC41E7" w14:textId="77777777" w:rsidR="00546064" w:rsidRDefault="00546064" w:rsidP="00546064">
            <w:pPr>
              <w:widowControl w:val="0"/>
              <w:shd w:val="clear" w:color="auto" w:fill="FFFFFF"/>
              <w:jc w:val="center"/>
              <w:rPr>
                <w:b/>
                <w:szCs w:val="28"/>
              </w:rPr>
            </w:pPr>
            <w:r w:rsidRPr="00561FB5">
              <w:rPr>
                <w:b/>
                <w:szCs w:val="28"/>
              </w:rPr>
              <w:t>единой государственной системы пре</w:t>
            </w:r>
            <w:r>
              <w:rPr>
                <w:b/>
                <w:szCs w:val="28"/>
              </w:rPr>
              <w:t xml:space="preserve">дупреждения и </w:t>
            </w:r>
          </w:p>
          <w:p w14:paraId="7CA92371" w14:textId="77777777" w:rsidR="0066095B" w:rsidRPr="0066095B" w:rsidRDefault="00546064" w:rsidP="00546064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szCs w:val="28"/>
              </w:rPr>
              <w:t>ликвидации чрезвы</w:t>
            </w:r>
            <w:r w:rsidRPr="00561FB5">
              <w:rPr>
                <w:b/>
                <w:szCs w:val="28"/>
              </w:rPr>
              <w:t>чайных ситуаций</w:t>
            </w:r>
          </w:p>
        </w:tc>
      </w:tr>
    </w:tbl>
    <w:p w14:paraId="3F9025EA" w14:textId="77777777" w:rsidR="003D7B56" w:rsidRDefault="003D7B56" w:rsidP="001B4FEA">
      <w:pPr>
        <w:shd w:val="clear" w:color="auto" w:fill="FFFFFF"/>
        <w:rPr>
          <w:szCs w:val="28"/>
        </w:rPr>
      </w:pPr>
    </w:p>
    <w:p w14:paraId="7AC6E769" w14:textId="1C089399" w:rsidR="00770BE3" w:rsidRDefault="00BD5BF6" w:rsidP="00F9500F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 w:rsidRPr="00BD5BF6">
        <w:rPr>
          <w:rFonts w:ascii="Times New Roman" w:hAnsi="Times New Roman" w:cs="Times New Roman"/>
          <w:b w:val="0"/>
          <w:bCs w:val="0"/>
          <w:sz w:val="28"/>
          <w:szCs w:val="24"/>
        </w:rPr>
        <w:tab/>
      </w:r>
      <w:r w:rsidR="00546064" w:rsidRPr="00546064">
        <w:rPr>
          <w:rFonts w:ascii="Times New Roman" w:hAnsi="Times New Roman" w:cs="Times New Roman"/>
          <w:b w:val="0"/>
          <w:bCs w:val="0"/>
          <w:sz w:val="28"/>
          <w:szCs w:val="24"/>
        </w:rPr>
        <w:t>В соответствии с Федеральным законом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от 21 декабря 1994 г. № 68-ФЗ «</w:t>
      </w:r>
      <w:r w:rsidR="00546064" w:rsidRPr="00546064">
        <w:rPr>
          <w:rFonts w:ascii="Times New Roman" w:hAnsi="Times New Roman" w:cs="Times New Roman"/>
          <w:b w:val="0"/>
          <w:bCs w:val="0"/>
          <w:sz w:val="28"/>
          <w:szCs w:val="24"/>
        </w:rPr>
        <w:t>О защите населения и территорий от чрезвычайных ситуаций прир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>одного и техногенного характера»</w:t>
      </w:r>
      <w:r w:rsidR="00546064" w:rsidRPr="00546064">
        <w:rPr>
          <w:rFonts w:ascii="Times New Roman" w:hAnsi="Times New Roman" w:cs="Times New Roman"/>
          <w:b w:val="0"/>
          <w:bCs w:val="0"/>
          <w:sz w:val="28"/>
          <w:szCs w:val="24"/>
        </w:rPr>
        <w:t>, постановлением Правительства Российской Федерац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>ии от 30 декабря 2003 г. № 794 «</w:t>
      </w:r>
      <w:r w:rsidR="00546064" w:rsidRPr="00546064">
        <w:rPr>
          <w:rFonts w:ascii="Times New Roman" w:hAnsi="Times New Roman" w:cs="Times New Roman"/>
          <w:b w:val="0"/>
          <w:bCs w:val="0"/>
          <w:sz w:val="28"/>
          <w:szCs w:val="24"/>
        </w:rPr>
        <w:t>О единой государственной системе предупреждения и л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>иквидации чрезвычайных ситуаций»</w:t>
      </w:r>
      <w:r w:rsidR="00546064" w:rsidRPr="00546064">
        <w:rPr>
          <w:rFonts w:ascii="Times New Roman" w:hAnsi="Times New Roman" w:cs="Times New Roman"/>
          <w:b w:val="0"/>
          <w:bCs w:val="0"/>
          <w:sz w:val="28"/>
          <w:szCs w:val="24"/>
        </w:rPr>
        <w:t>, Законом Нижегородской обла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>сти от 4 января 1996 г. № 17-З «</w:t>
      </w:r>
      <w:r w:rsidR="00546064" w:rsidRPr="00546064">
        <w:rPr>
          <w:rFonts w:ascii="Times New Roman" w:hAnsi="Times New Roman" w:cs="Times New Roman"/>
          <w:b w:val="0"/>
          <w:bCs w:val="0"/>
          <w:sz w:val="28"/>
          <w:szCs w:val="24"/>
        </w:rPr>
        <w:t>О защите населения и территорий Нижегородской области от чрезвычайных ситуаций прир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>одного и техногенного характера», постановлением Правительства Нижегородской области от 5 апреля 2019 г. № 201 «</w:t>
      </w:r>
      <w:r w:rsidR="00F9500F" w:rsidRPr="00F9500F">
        <w:rPr>
          <w:rFonts w:ascii="Times New Roman" w:hAnsi="Times New Roman" w:cs="Times New Roman"/>
          <w:b w:val="0"/>
          <w:bCs w:val="0"/>
          <w:sz w:val="28"/>
          <w:szCs w:val="24"/>
        </w:rPr>
        <w:t>О территориальной подсистеме Нижегородской области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F9500F" w:rsidRPr="00F9500F">
        <w:rPr>
          <w:rFonts w:ascii="Times New Roman" w:hAnsi="Times New Roman" w:cs="Times New Roman"/>
          <w:b w:val="0"/>
          <w:bCs w:val="0"/>
          <w:sz w:val="28"/>
          <w:szCs w:val="24"/>
        </w:rPr>
        <w:t>единой государственной системы предупреждения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F9500F" w:rsidRPr="00F9500F">
        <w:rPr>
          <w:rFonts w:ascii="Times New Roman" w:hAnsi="Times New Roman" w:cs="Times New Roman"/>
          <w:b w:val="0"/>
          <w:bCs w:val="0"/>
          <w:sz w:val="28"/>
          <w:szCs w:val="24"/>
        </w:rPr>
        <w:t>и ликвидации чрезвычайных ситуаций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>»,</w:t>
      </w:r>
      <w:r w:rsidR="00546064" w:rsidRPr="0054606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в целях совершенствования структуры муниципального звена </w:t>
      </w:r>
      <w:r w:rsidR="00F9500F" w:rsidRPr="0000577B">
        <w:rPr>
          <w:rFonts w:ascii="Times New Roman" w:hAnsi="Times New Roman" w:cs="Times New Roman"/>
          <w:b w:val="0"/>
          <w:bCs w:val="0"/>
          <w:sz w:val="28"/>
          <w:szCs w:val="24"/>
        </w:rPr>
        <w:t>территориальной  подсистем</w:t>
      </w:r>
      <w:r w:rsidR="00F9500F">
        <w:rPr>
          <w:rFonts w:ascii="Times New Roman" w:hAnsi="Times New Roman" w:cs="Times New Roman"/>
          <w:b w:val="0"/>
          <w:bCs w:val="0"/>
          <w:sz w:val="28"/>
          <w:szCs w:val="24"/>
        </w:rPr>
        <w:t>ы</w:t>
      </w:r>
      <w:r w:rsidR="00F9500F" w:rsidRPr="0000577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Нижегородской  области единой  государственной системы  предупреждения  и ликвидации чрезвычайных ситуаций</w:t>
      </w:r>
      <w:r w:rsidR="008142A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, </w:t>
      </w:r>
      <w:r w:rsidR="008142AB" w:rsidRPr="008142A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руководствуясь Уставом Сергачского муниципального </w:t>
      </w:r>
      <w:r w:rsidR="00770BE3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</w:t>
      </w:r>
      <w:r w:rsidR="000050A2">
        <w:rPr>
          <w:rFonts w:ascii="Times New Roman" w:hAnsi="Times New Roman" w:cs="Times New Roman"/>
          <w:b w:val="0"/>
          <w:bCs w:val="0"/>
          <w:sz w:val="28"/>
          <w:szCs w:val="24"/>
        </w:rPr>
        <w:t>округа</w:t>
      </w:r>
      <w:r w:rsidR="00DB69F9">
        <w:rPr>
          <w:rFonts w:ascii="Times New Roman" w:hAnsi="Times New Roman" w:cs="Times New Roman"/>
          <w:b w:val="0"/>
          <w:bCs w:val="0"/>
          <w:sz w:val="28"/>
          <w:szCs w:val="24"/>
        </w:rPr>
        <w:t>,</w:t>
      </w:r>
      <w:r w:rsidR="0066095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770BE3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</w:t>
      </w:r>
      <w:r w:rsidR="0066095B">
        <w:rPr>
          <w:rFonts w:ascii="Times New Roman" w:hAnsi="Times New Roman" w:cs="Times New Roman"/>
          <w:b w:val="0"/>
          <w:bCs w:val="0"/>
          <w:sz w:val="28"/>
          <w:szCs w:val="24"/>
        </w:rPr>
        <w:t>администрация</w:t>
      </w:r>
      <w:r w:rsidR="00770BE3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</w:t>
      </w:r>
      <w:r w:rsidR="0066095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Сергачского </w:t>
      </w:r>
      <w:r w:rsidR="00770BE3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</w:t>
      </w:r>
      <w:r w:rsidR="0066095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муниципального </w:t>
      </w:r>
      <w:r w:rsidR="00770BE3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</w:t>
      </w:r>
      <w:r w:rsidR="000050A2">
        <w:rPr>
          <w:rFonts w:ascii="Times New Roman" w:hAnsi="Times New Roman" w:cs="Times New Roman"/>
          <w:b w:val="0"/>
          <w:bCs w:val="0"/>
          <w:sz w:val="28"/>
          <w:szCs w:val="24"/>
        </w:rPr>
        <w:t>округа</w:t>
      </w:r>
      <w:r w:rsidR="0066095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</w:p>
    <w:p w14:paraId="3228E891" w14:textId="5D5E03DC" w:rsidR="003B4499" w:rsidRPr="00BD5BF6" w:rsidRDefault="0066095B" w:rsidP="00F9500F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 w:rsidRPr="0066095B">
        <w:rPr>
          <w:rFonts w:ascii="Times New Roman" w:hAnsi="Times New Roman" w:cs="Times New Roman"/>
          <w:bCs w:val="0"/>
          <w:sz w:val="28"/>
          <w:szCs w:val="24"/>
        </w:rPr>
        <w:t>п о с т а н о в л я е т:</w:t>
      </w:r>
    </w:p>
    <w:p w14:paraId="666ECC67" w14:textId="28A0C663" w:rsidR="00B3111D" w:rsidRPr="00A219AD" w:rsidRDefault="00B3111D" w:rsidP="00A219AD">
      <w:pPr>
        <w:pStyle w:val="ab"/>
        <w:numPr>
          <w:ilvl w:val="0"/>
          <w:numId w:val="21"/>
        </w:numPr>
        <w:shd w:val="clear" w:color="auto" w:fill="FFFFFF"/>
        <w:tabs>
          <w:tab w:val="left" w:pos="709"/>
        </w:tabs>
        <w:ind w:left="0" w:firstLine="709"/>
        <w:jc w:val="both"/>
        <w:rPr>
          <w:szCs w:val="28"/>
        </w:rPr>
      </w:pPr>
      <w:r w:rsidRPr="00A219AD">
        <w:rPr>
          <w:szCs w:val="28"/>
        </w:rPr>
        <w:t xml:space="preserve">Создать </w:t>
      </w:r>
      <w:r w:rsidRPr="00A219AD">
        <w:rPr>
          <w:bCs/>
          <w:szCs w:val="28"/>
        </w:rPr>
        <w:t xml:space="preserve">муниципальное звено Сергачского муниципального </w:t>
      </w:r>
      <w:r w:rsidR="000050A2">
        <w:rPr>
          <w:bCs/>
          <w:szCs w:val="28"/>
        </w:rPr>
        <w:t>округа</w:t>
      </w:r>
      <w:r w:rsidRPr="00A219AD">
        <w:rPr>
          <w:bCs/>
          <w:szCs w:val="28"/>
        </w:rPr>
        <w:t xml:space="preserve"> территориальной подсистемы Нижегородской области единой государственной системы предупреждения и ликвидации чрезвычайных ситуаций.</w:t>
      </w:r>
    </w:p>
    <w:p w14:paraId="43A4816E" w14:textId="3E93547E" w:rsidR="006E3073" w:rsidRPr="00A219AD" w:rsidRDefault="00B3111D" w:rsidP="00A219AD">
      <w:pPr>
        <w:pStyle w:val="ab"/>
        <w:numPr>
          <w:ilvl w:val="0"/>
          <w:numId w:val="21"/>
        </w:numPr>
        <w:shd w:val="clear" w:color="auto" w:fill="FFFFFF"/>
        <w:tabs>
          <w:tab w:val="left" w:pos="851"/>
        </w:tabs>
        <w:ind w:left="0" w:firstLine="709"/>
        <w:jc w:val="both"/>
        <w:rPr>
          <w:szCs w:val="28"/>
        </w:rPr>
      </w:pPr>
      <w:r w:rsidRPr="00A219AD">
        <w:rPr>
          <w:szCs w:val="28"/>
        </w:rPr>
        <w:t xml:space="preserve">Утвердить прилагаемое </w:t>
      </w:r>
      <w:r w:rsidR="00DB69F9">
        <w:rPr>
          <w:szCs w:val="28"/>
        </w:rPr>
        <w:t>п</w:t>
      </w:r>
      <w:r w:rsidRPr="00A219AD">
        <w:rPr>
          <w:szCs w:val="28"/>
        </w:rPr>
        <w:t xml:space="preserve">оложение </w:t>
      </w:r>
      <w:r w:rsidRPr="00A219AD">
        <w:rPr>
          <w:bCs/>
          <w:szCs w:val="28"/>
        </w:rPr>
        <w:t xml:space="preserve">о муниципальном звене Сергачского муниципального </w:t>
      </w:r>
      <w:r w:rsidR="000050A2">
        <w:rPr>
          <w:bCs/>
          <w:szCs w:val="28"/>
        </w:rPr>
        <w:t>округа</w:t>
      </w:r>
      <w:r w:rsidRPr="00A219AD">
        <w:rPr>
          <w:bCs/>
          <w:szCs w:val="28"/>
        </w:rPr>
        <w:t xml:space="preserve"> территориальной подсистемы Нижегородской области единой государственной системы предупреждения и ликвидации чрезвычайных ситуаций</w:t>
      </w:r>
      <w:r w:rsidRPr="00A219AD">
        <w:rPr>
          <w:szCs w:val="28"/>
        </w:rPr>
        <w:t>.</w:t>
      </w:r>
    </w:p>
    <w:p w14:paraId="33C4DA53" w14:textId="2F151A73" w:rsidR="0040562F" w:rsidRPr="00A219AD" w:rsidRDefault="00A219AD" w:rsidP="00A219AD">
      <w:pPr>
        <w:shd w:val="clear" w:color="auto" w:fill="FFFFFF"/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="009C4F2F" w:rsidRPr="00A219AD">
        <w:rPr>
          <w:szCs w:val="28"/>
        </w:rPr>
        <w:t xml:space="preserve">Управлению делами администрации Сергачского муниципального </w:t>
      </w:r>
      <w:r w:rsidR="000050A2">
        <w:rPr>
          <w:szCs w:val="28"/>
        </w:rPr>
        <w:t>округа</w:t>
      </w:r>
      <w:r w:rsidR="009C4F2F" w:rsidRPr="00A219AD">
        <w:rPr>
          <w:szCs w:val="28"/>
        </w:rPr>
        <w:t xml:space="preserve"> опубликовать данное постановление в газете «Сергачская жизнь» и разместить в информационно-телекоммуникационной сети «Интернет» на официальном сайте администрации Сергачского муниципального </w:t>
      </w:r>
      <w:r>
        <w:rPr>
          <w:szCs w:val="28"/>
        </w:rPr>
        <w:t>округа</w:t>
      </w:r>
      <w:r w:rsidR="00EF5D5D" w:rsidRPr="00A219AD">
        <w:rPr>
          <w:szCs w:val="28"/>
        </w:rPr>
        <w:t>.</w:t>
      </w:r>
      <w:r w:rsidRPr="00A219AD">
        <w:rPr>
          <w:szCs w:val="28"/>
        </w:rPr>
        <w:t xml:space="preserve"> </w:t>
      </w:r>
    </w:p>
    <w:p w14:paraId="1EEB05CF" w14:textId="77777777" w:rsidR="00DB69F9" w:rsidRDefault="00A219AD" w:rsidP="00A219AD">
      <w:pPr>
        <w:shd w:val="clear" w:color="auto" w:fill="FFFFFF"/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4.</w:t>
      </w:r>
      <w:r>
        <w:rPr>
          <w:szCs w:val="28"/>
        </w:rPr>
        <w:tab/>
        <w:t>Признать утратившим</w:t>
      </w:r>
      <w:r w:rsidR="00DB69F9">
        <w:rPr>
          <w:szCs w:val="28"/>
        </w:rPr>
        <w:t>и силу:</w:t>
      </w:r>
    </w:p>
    <w:p w14:paraId="18BAF7AD" w14:textId="65396CDC" w:rsidR="00A219AD" w:rsidRDefault="00DB69F9" w:rsidP="00A219AD">
      <w:pPr>
        <w:shd w:val="clear" w:color="auto" w:fill="FFFFFF"/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-</w:t>
      </w:r>
      <w:r>
        <w:rPr>
          <w:szCs w:val="28"/>
        </w:rPr>
        <w:tab/>
      </w:r>
      <w:r w:rsidR="00A219AD">
        <w:rPr>
          <w:szCs w:val="28"/>
        </w:rPr>
        <w:t>постановление администрации Сергачского муниципального района №122 от 30.04.2019</w:t>
      </w:r>
      <w:r>
        <w:rPr>
          <w:szCs w:val="28"/>
        </w:rPr>
        <w:t xml:space="preserve"> г.</w:t>
      </w:r>
      <w:r w:rsidR="00A219AD">
        <w:rPr>
          <w:szCs w:val="28"/>
        </w:rPr>
        <w:t xml:space="preserve"> «</w:t>
      </w:r>
      <w:r w:rsidR="00A219AD" w:rsidRPr="00A219AD">
        <w:rPr>
          <w:szCs w:val="28"/>
        </w:rPr>
        <w:t xml:space="preserve">О муниципальном звене Сергачского муниципального </w:t>
      </w:r>
      <w:r w:rsidR="00A219AD">
        <w:rPr>
          <w:szCs w:val="28"/>
        </w:rPr>
        <w:t>района</w:t>
      </w:r>
      <w:r w:rsidR="00A219AD" w:rsidRPr="00A219AD">
        <w:rPr>
          <w:szCs w:val="28"/>
        </w:rPr>
        <w:t xml:space="preserve"> территориальной подсистемы Нижегородской области единой государственной системы предупреждения и ликвидации чрезвычайных ситуаций</w:t>
      </w:r>
      <w:r w:rsidR="00A219AD">
        <w:rPr>
          <w:szCs w:val="28"/>
        </w:rPr>
        <w:t>»</w:t>
      </w:r>
      <w:r>
        <w:rPr>
          <w:szCs w:val="28"/>
        </w:rPr>
        <w:t>;</w:t>
      </w:r>
    </w:p>
    <w:p w14:paraId="7862F57B" w14:textId="409445DD" w:rsidR="00DB69F9" w:rsidRDefault="00DB69F9" w:rsidP="00A219AD">
      <w:pPr>
        <w:shd w:val="clear" w:color="auto" w:fill="FFFFFF"/>
        <w:tabs>
          <w:tab w:val="left" w:pos="1134"/>
        </w:tabs>
        <w:ind w:firstLine="709"/>
        <w:jc w:val="both"/>
      </w:pPr>
      <w:r>
        <w:rPr>
          <w:szCs w:val="28"/>
        </w:rPr>
        <w:t>-</w:t>
      </w:r>
      <w:r>
        <w:rPr>
          <w:szCs w:val="28"/>
        </w:rPr>
        <w:tab/>
      </w:r>
      <w:bookmarkStart w:id="0" w:name="_Hlk232520043"/>
      <w:r>
        <w:rPr>
          <w:szCs w:val="28"/>
        </w:rPr>
        <w:t>постановление администрации Сергачского муниципального района</w:t>
      </w:r>
      <w:r>
        <w:t xml:space="preserve"> № 126 от 03.06.2020 г.</w:t>
      </w:r>
    </w:p>
    <w:bookmarkEnd w:id="0"/>
    <w:p w14:paraId="1349054E" w14:textId="26621325" w:rsidR="00A53609" w:rsidRPr="000412F3" w:rsidRDefault="00A53609" w:rsidP="000412F3">
      <w:pPr>
        <w:shd w:val="clear" w:color="auto" w:fill="FFFFFF"/>
        <w:tabs>
          <w:tab w:val="left" w:pos="1134"/>
        </w:tabs>
        <w:ind w:firstLine="709"/>
        <w:jc w:val="both"/>
      </w:pPr>
      <w:r>
        <w:rPr>
          <w:szCs w:val="28"/>
        </w:rPr>
        <w:t>-     постановление администрации Сергачского муниципального округа</w:t>
      </w:r>
      <w:r>
        <w:t xml:space="preserve"> № 665 от 07.11.2023 г.</w:t>
      </w:r>
    </w:p>
    <w:p w14:paraId="21F87001" w14:textId="0D8C4BE7" w:rsidR="006F11DD" w:rsidRPr="00ED0492" w:rsidRDefault="000050A2" w:rsidP="000050A2">
      <w:pPr>
        <w:shd w:val="clear" w:color="auto" w:fill="FFFFFF"/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5.</w:t>
      </w:r>
      <w:r>
        <w:rPr>
          <w:szCs w:val="28"/>
        </w:rPr>
        <w:tab/>
      </w:r>
      <w:r w:rsidR="00B020F1" w:rsidRPr="00ED0492">
        <w:rPr>
          <w:szCs w:val="28"/>
        </w:rPr>
        <w:t xml:space="preserve">Контроль за исполнением данного </w:t>
      </w:r>
      <w:r w:rsidR="00B020F1">
        <w:rPr>
          <w:szCs w:val="28"/>
        </w:rPr>
        <w:t>постановления</w:t>
      </w:r>
      <w:r w:rsidR="00B020F1" w:rsidRPr="00ED0492">
        <w:rPr>
          <w:szCs w:val="28"/>
        </w:rPr>
        <w:t xml:space="preserve"> возложить на замес</w:t>
      </w:r>
      <w:r w:rsidR="00B020F1">
        <w:rPr>
          <w:szCs w:val="28"/>
        </w:rPr>
        <w:t>тителя г</w:t>
      </w:r>
      <w:r w:rsidR="00B020F1" w:rsidRPr="00ED0492">
        <w:rPr>
          <w:szCs w:val="28"/>
        </w:rPr>
        <w:t>лавы</w:t>
      </w:r>
      <w:r w:rsidR="00A219AD">
        <w:rPr>
          <w:szCs w:val="28"/>
        </w:rPr>
        <w:t xml:space="preserve"> администрации</w:t>
      </w:r>
      <w:r w:rsidR="00B020F1">
        <w:rPr>
          <w:szCs w:val="28"/>
        </w:rPr>
        <w:t>, руководителя КУМИ и ЖКХ</w:t>
      </w:r>
      <w:r w:rsidR="00B020F1" w:rsidRPr="00ED0492">
        <w:rPr>
          <w:szCs w:val="28"/>
        </w:rPr>
        <w:t xml:space="preserve"> администрации </w:t>
      </w:r>
      <w:r w:rsidR="00A219AD">
        <w:rPr>
          <w:szCs w:val="28"/>
        </w:rPr>
        <w:t>округа</w:t>
      </w:r>
      <w:r w:rsidR="00B020F1">
        <w:rPr>
          <w:szCs w:val="28"/>
        </w:rPr>
        <w:t xml:space="preserve"> </w:t>
      </w:r>
      <w:proofErr w:type="spellStart"/>
      <w:r w:rsidR="00B020F1">
        <w:rPr>
          <w:szCs w:val="28"/>
        </w:rPr>
        <w:t>С.В.Вотякова</w:t>
      </w:r>
      <w:proofErr w:type="spellEnd"/>
      <w:r w:rsidR="00B020F1" w:rsidRPr="00ED0492">
        <w:rPr>
          <w:szCs w:val="28"/>
        </w:rPr>
        <w:t>.</w:t>
      </w:r>
    </w:p>
    <w:p w14:paraId="52EDA5A3" w14:textId="77777777" w:rsidR="00A37596" w:rsidRDefault="00A37596" w:rsidP="00B878E7">
      <w:pPr>
        <w:shd w:val="clear" w:color="auto" w:fill="FFFFFF"/>
        <w:jc w:val="both"/>
        <w:rPr>
          <w:szCs w:val="28"/>
        </w:rPr>
      </w:pPr>
    </w:p>
    <w:p w14:paraId="01F83ECD" w14:textId="77777777" w:rsidR="00DE4772" w:rsidRDefault="00DE4772" w:rsidP="00B878E7">
      <w:pPr>
        <w:shd w:val="clear" w:color="auto" w:fill="FFFFFF"/>
        <w:jc w:val="both"/>
        <w:rPr>
          <w:szCs w:val="28"/>
        </w:rPr>
      </w:pPr>
    </w:p>
    <w:p w14:paraId="2B8DF71F" w14:textId="77777777" w:rsidR="004860C8" w:rsidRPr="00ED0492" w:rsidRDefault="004860C8" w:rsidP="00B878E7">
      <w:pPr>
        <w:shd w:val="clear" w:color="auto" w:fill="FFFFFF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2"/>
        <w:gridCol w:w="5093"/>
      </w:tblGrid>
      <w:tr w:rsidR="00DE4772" w:rsidRPr="007A22D2" w14:paraId="4B45E3A3" w14:textId="77777777" w:rsidTr="007A22D2">
        <w:tc>
          <w:tcPr>
            <w:tcW w:w="5210" w:type="dxa"/>
          </w:tcPr>
          <w:p w14:paraId="004E2008" w14:textId="162CA584" w:rsidR="00DE4772" w:rsidRPr="007A22D2" w:rsidRDefault="00413FF2" w:rsidP="00413FF2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B020F1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="00DE4772" w:rsidRPr="007A22D2">
              <w:rPr>
                <w:szCs w:val="28"/>
              </w:rPr>
              <w:t xml:space="preserve"> </w:t>
            </w:r>
            <w:r w:rsidR="00A219AD">
              <w:rPr>
                <w:szCs w:val="28"/>
              </w:rPr>
              <w:t>местного самоуправления округа</w:t>
            </w:r>
          </w:p>
        </w:tc>
        <w:tc>
          <w:tcPr>
            <w:tcW w:w="5211" w:type="dxa"/>
          </w:tcPr>
          <w:p w14:paraId="502F8D20" w14:textId="77777777" w:rsidR="00DE4772" w:rsidRPr="007A22D2" w:rsidRDefault="00413FF2" w:rsidP="007A22D2">
            <w:pPr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О.А.Радаев</w:t>
            </w:r>
            <w:proofErr w:type="spellEnd"/>
          </w:p>
        </w:tc>
      </w:tr>
    </w:tbl>
    <w:p w14:paraId="533AB25D" w14:textId="77777777" w:rsidR="006C45ED" w:rsidRDefault="006C45ED" w:rsidP="006F11DD">
      <w:pPr>
        <w:rPr>
          <w:sz w:val="24"/>
        </w:rPr>
      </w:pPr>
    </w:p>
    <w:p w14:paraId="0DD984F0" w14:textId="77777777" w:rsidR="006C45ED" w:rsidRDefault="006C45ED" w:rsidP="006F11DD">
      <w:pPr>
        <w:rPr>
          <w:sz w:val="24"/>
        </w:rPr>
      </w:pPr>
    </w:p>
    <w:p w14:paraId="6CCD94EC" w14:textId="77777777" w:rsidR="006C45ED" w:rsidRDefault="006C45ED" w:rsidP="006F11DD">
      <w:pPr>
        <w:rPr>
          <w:sz w:val="24"/>
        </w:rPr>
      </w:pPr>
    </w:p>
    <w:p w14:paraId="25D7023E" w14:textId="77777777" w:rsidR="006C45ED" w:rsidRDefault="006C45ED" w:rsidP="006F11DD">
      <w:pPr>
        <w:rPr>
          <w:sz w:val="24"/>
        </w:rPr>
      </w:pPr>
    </w:p>
    <w:p w14:paraId="447DDC90" w14:textId="77777777" w:rsidR="006C45ED" w:rsidRDefault="006C45ED" w:rsidP="006F11DD">
      <w:pPr>
        <w:rPr>
          <w:sz w:val="24"/>
        </w:rPr>
      </w:pPr>
    </w:p>
    <w:p w14:paraId="2B836A90" w14:textId="77777777" w:rsidR="006C45ED" w:rsidRDefault="006C45ED" w:rsidP="006F11DD">
      <w:pPr>
        <w:rPr>
          <w:sz w:val="24"/>
        </w:rPr>
      </w:pPr>
    </w:p>
    <w:p w14:paraId="6B9BDF84" w14:textId="77777777" w:rsidR="006C45ED" w:rsidRDefault="006C45ED" w:rsidP="006F11DD">
      <w:pPr>
        <w:rPr>
          <w:sz w:val="24"/>
        </w:rPr>
      </w:pPr>
    </w:p>
    <w:p w14:paraId="55DAB68D" w14:textId="77777777" w:rsidR="006C45ED" w:rsidRDefault="006C45ED" w:rsidP="006F11DD">
      <w:pPr>
        <w:rPr>
          <w:sz w:val="24"/>
        </w:rPr>
      </w:pPr>
    </w:p>
    <w:p w14:paraId="429A12C5" w14:textId="77777777" w:rsidR="00B020F1" w:rsidRDefault="00B020F1" w:rsidP="006F11DD">
      <w:pPr>
        <w:rPr>
          <w:sz w:val="24"/>
        </w:rPr>
      </w:pPr>
    </w:p>
    <w:p w14:paraId="2BCED759" w14:textId="77777777" w:rsidR="00B020F1" w:rsidRDefault="00B020F1" w:rsidP="006F11DD">
      <w:pPr>
        <w:rPr>
          <w:sz w:val="24"/>
        </w:rPr>
      </w:pPr>
    </w:p>
    <w:p w14:paraId="39284B9F" w14:textId="77777777" w:rsidR="00B020F1" w:rsidRDefault="00B020F1" w:rsidP="006F11DD">
      <w:pPr>
        <w:rPr>
          <w:sz w:val="24"/>
        </w:rPr>
      </w:pPr>
    </w:p>
    <w:p w14:paraId="59E9E7E1" w14:textId="77777777" w:rsidR="00B020F1" w:rsidRDefault="00B020F1" w:rsidP="006F11DD">
      <w:pPr>
        <w:rPr>
          <w:sz w:val="24"/>
        </w:rPr>
      </w:pPr>
    </w:p>
    <w:p w14:paraId="7D7189C3" w14:textId="77777777" w:rsidR="00B020F1" w:rsidRDefault="00B020F1" w:rsidP="006F11DD">
      <w:pPr>
        <w:rPr>
          <w:sz w:val="24"/>
        </w:rPr>
      </w:pPr>
    </w:p>
    <w:p w14:paraId="07BEF4AE" w14:textId="77777777" w:rsidR="00B020F1" w:rsidRDefault="00B020F1" w:rsidP="006F11DD">
      <w:pPr>
        <w:rPr>
          <w:sz w:val="24"/>
        </w:rPr>
      </w:pPr>
    </w:p>
    <w:p w14:paraId="43BD6DFC" w14:textId="77777777" w:rsidR="00B020F1" w:rsidRDefault="00B020F1" w:rsidP="006F11DD">
      <w:pPr>
        <w:rPr>
          <w:sz w:val="24"/>
        </w:rPr>
      </w:pPr>
    </w:p>
    <w:p w14:paraId="55312DEB" w14:textId="77777777" w:rsidR="00B020F1" w:rsidRDefault="00B020F1" w:rsidP="006F11DD">
      <w:pPr>
        <w:rPr>
          <w:sz w:val="24"/>
        </w:rPr>
      </w:pPr>
    </w:p>
    <w:p w14:paraId="5ABB7440" w14:textId="77777777" w:rsidR="00B020F1" w:rsidRDefault="00B020F1" w:rsidP="006F11DD">
      <w:pPr>
        <w:rPr>
          <w:sz w:val="24"/>
        </w:rPr>
      </w:pPr>
    </w:p>
    <w:p w14:paraId="646799F5" w14:textId="77777777" w:rsidR="00B020F1" w:rsidRDefault="00B020F1" w:rsidP="006F11DD">
      <w:pPr>
        <w:rPr>
          <w:sz w:val="24"/>
        </w:rPr>
      </w:pPr>
    </w:p>
    <w:p w14:paraId="758A3C9E" w14:textId="77777777" w:rsidR="00B020F1" w:rsidRDefault="00B020F1" w:rsidP="006F11DD">
      <w:pPr>
        <w:rPr>
          <w:sz w:val="24"/>
        </w:rPr>
      </w:pPr>
    </w:p>
    <w:p w14:paraId="534479D3" w14:textId="77777777" w:rsidR="00B020F1" w:rsidRDefault="00B020F1" w:rsidP="006F11DD">
      <w:pPr>
        <w:rPr>
          <w:sz w:val="24"/>
        </w:rPr>
      </w:pPr>
    </w:p>
    <w:p w14:paraId="05027A62" w14:textId="77777777" w:rsidR="00B020F1" w:rsidRDefault="00B020F1" w:rsidP="006F11DD">
      <w:pPr>
        <w:rPr>
          <w:sz w:val="24"/>
        </w:rPr>
      </w:pPr>
    </w:p>
    <w:p w14:paraId="4B1DB633" w14:textId="77777777" w:rsidR="00B020F1" w:rsidRDefault="00B020F1" w:rsidP="006F11DD">
      <w:pPr>
        <w:rPr>
          <w:sz w:val="24"/>
        </w:rPr>
      </w:pPr>
    </w:p>
    <w:p w14:paraId="4DE3AFFF" w14:textId="77777777" w:rsidR="00B020F1" w:rsidRDefault="00B020F1" w:rsidP="006F11DD">
      <w:pPr>
        <w:rPr>
          <w:sz w:val="24"/>
        </w:rPr>
      </w:pPr>
    </w:p>
    <w:p w14:paraId="32E3B1F0" w14:textId="77777777" w:rsidR="00B020F1" w:rsidRDefault="00B020F1" w:rsidP="006F11DD">
      <w:pPr>
        <w:rPr>
          <w:sz w:val="24"/>
        </w:rPr>
      </w:pPr>
    </w:p>
    <w:p w14:paraId="1317AA9F" w14:textId="77777777" w:rsidR="00DB69F9" w:rsidRDefault="00DB69F9" w:rsidP="006F11DD">
      <w:pPr>
        <w:rPr>
          <w:sz w:val="24"/>
        </w:rPr>
      </w:pPr>
    </w:p>
    <w:p w14:paraId="2FCBF736" w14:textId="77777777" w:rsidR="00DB69F9" w:rsidRDefault="00DB69F9" w:rsidP="006F11DD">
      <w:pPr>
        <w:rPr>
          <w:sz w:val="24"/>
        </w:rPr>
      </w:pPr>
    </w:p>
    <w:p w14:paraId="72E31777" w14:textId="77777777" w:rsidR="00DB69F9" w:rsidRDefault="00DB69F9" w:rsidP="006F11DD">
      <w:pPr>
        <w:rPr>
          <w:sz w:val="24"/>
        </w:rPr>
      </w:pPr>
    </w:p>
    <w:p w14:paraId="0E92DFF0" w14:textId="77777777" w:rsidR="00DB69F9" w:rsidRDefault="00DB69F9" w:rsidP="006F11DD">
      <w:pPr>
        <w:rPr>
          <w:sz w:val="24"/>
        </w:rPr>
      </w:pPr>
    </w:p>
    <w:p w14:paraId="1F5D8425" w14:textId="77777777" w:rsidR="00DB69F9" w:rsidRDefault="00DB69F9" w:rsidP="006F11DD">
      <w:pPr>
        <w:rPr>
          <w:sz w:val="24"/>
        </w:rPr>
      </w:pPr>
    </w:p>
    <w:p w14:paraId="4E18C534" w14:textId="77777777" w:rsidR="00DB69F9" w:rsidRDefault="00DB69F9" w:rsidP="006F11DD">
      <w:pPr>
        <w:rPr>
          <w:sz w:val="24"/>
        </w:rPr>
      </w:pPr>
    </w:p>
    <w:p w14:paraId="575CCE8F" w14:textId="5881E472" w:rsidR="007D5C16" w:rsidRPr="009A4B58" w:rsidRDefault="000E3AC2" w:rsidP="006F11DD">
      <w:pPr>
        <w:rPr>
          <w:sz w:val="24"/>
        </w:rPr>
      </w:pPr>
      <w:r>
        <w:rPr>
          <w:sz w:val="24"/>
        </w:rPr>
        <w:t>Зуев</w:t>
      </w:r>
    </w:p>
    <w:p w14:paraId="1E6D341F" w14:textId="77777777" w:rsidR="007D5C16" w:rsidRPr="009A4B58" w:rsidRDefault="007D5C16" w:rsidP="006F11DD">
      <w:pPr>
        <w:rPr>
          <w:sz w:val="24"/>
        </w:rPr>
      </w:pPr>
      <w:r w:rsidRPr="009A4B58">
        <w:rPr>
          <w:sz w:val="24"/>
        </w:rPr>
        <w:t>5-27-09</w:t>
      </w:r>
    </w:p>
    <w:p w14:paraId="5E753984" w14:textId="77777777" w:rsidR="007D5C16" w:rsidRPr="009A4B58" w:rsidRDefault="009C4F2F" w:rsidP="006F11DD">
      <w:pPr>
        <w:rPr>
          <w:sz w:val="24"/>
        </w:rPr>
      </w:pPr>
      <w:r>
        <w:rPr>
          <w:sz w:val="24"/>
        </w:rPr>
        <w:t>Мартынова</w:t>
      </w:r>
    </w:p>
    <w:p w14:paraId="1D7DC85D" w14:textId="77777777" w:rsidR="00EF5D5D" w:rsidRDefault="007D5C16" w:rsidP="006F11DD">
      <w:pPr>
        <w:rPr>
          <w:sz w:val="24"/>
        </w:rPr>
      </w:pPr>
      <w:r w:rsidRPr="009A4B58">
        <w:rPr>
          <w:sz w:val="24"/>
        </w:rPr>
        <w:t>5-17-87</w:t>
      </w:r>
    </w:p>
    <w:p w14:paraId="6236C8DC" w14:textId="77777777" w:rsidR="00DB69F9" w:rsidRDefault="00DB69F9" w:rsidP="006F11DD">
      <w:pPr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09"/>
        <w:gridCol w:w="4196"/>
      </w:tblGrid>
      <w:tr w:rsidR="00945B5D" w:rsidRPr="00716F03" w14:paraId="4F2D5016" w14:textId="77777777" w:rsidTr="000412F3">
        <w:tc>
          <w:tcPr>
            <w:tcW w:w="6009" w:type="dxa"/>
          </w:tcPr>
          <w:p w14:paraId="09E7FCF9" w14:textId="77777777" w:rsidR="00945B5D" w:rsidRPr="00716F03" w:rsidRDefault="00945B5D" w:rsidP="006F11DD">
            <w:pPr>
              <w:rPr>
                <w:sz w:val="24"/>
              </w:rPr>
            </w:pPr>
          </w:p>
        </w:tc>
        <w:tc>
          <w:tcPr>
            <w:tcW w:w="4196" w:type="dxa"/>
          </w:tcPr>
          <w:p w14:paraId="23E09A93" w14:textId="77777777" w:rsidR="00D601B5" w:rsidRPr="00716F03" w:rsidRDefault="00D601B5" w:rsidP="00D601B5">
            <w:pPr>
              <w:widowControl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7A96C321" w14:textId="77777777" w:rsidR="00D601B5" w:rsidRPr="00716F03" w:rsidRDefault="00D601B5" w:rsidP="00D601B5">
            <w:pPr>
              <w:widowControl w:val="0"/>
              <w:jc w:val="center"/>
              <w:rPr>
                <w:sz w:val="24"/>
              </w:rPr>
            </w:pPr>
            <w:r w:rsidRPr="00716F03">
              <w:rPr>
                <w:sz w:val="24"/>
              </w:rPr>
              <w:t>постановлени</w:t>
            </w:r>
            <w:r>
              <w:rPr>
                <w:sz w:val="24"/>
              </w:rPr>
              <w:t>ем</w:t>
            </w:r>
            <w:r w:rsidRPr="00716F03">
              <w:rPr>
                <w:sz w:val="24"/>
              </w:rPr>
              <w:t xml:space="preserve"> администрации</w:t>
            </w:r>
          </w:p>
          <w:p w14:paraId="04C8BF01" w14:textId="5BEB417A" w:rsidR="00D601B5" w:rsidRPr="00716F03" w:rsidRDefault="00D601B5" w:rsidP="00D601B5">
            <w:pPr>
              <w:widowControl w:val="0"/>
              <w:jc w:val="center"/>
              <w:rPr>
                <w:sz w:val="24"/>
              </w:rPr>
            </w:pPr>
            <w:r w:rsidRPr="00716F03">
              <w:rPr>
                <w:sz w:val="24"/>
              </w:rPr>
              <w:t xml:space="preserve">Сергачского муниципального </w:t>
            </w:r>
            <w:r w:rsidR="000050A2">
              <w:rPr>
                <w:sz w:val="24"/>
              </w:rPr>
              <w:t>округа</w:t>
            </w:r>
          </w:p>
          <w:p w14:paraId="24544023" w14:textId="5B495F9C" w:rsidR="00945B5D" w:rsidRPr="00716F03" w:rsidRDefault="00D601B5" w:rsidP="00255B76">
            <w:pPr>
              <w:jc w:val="center"/>
              <w:rPr>
                <w:sz w:val="24"/>
              </w:rPr>
            </w:pPr>
            <w:r w:rsidRPr="00716F03">
              <w:rPr>
                <w:sz w:val="24"/>
              </w:rPr>
              <w:t xml:space="preserve">от </w:t>
            </w:r>
            <w:proofErr w:type="gramStart"/>
            <w:r w:rsidR="001E706A">
              <w:rPr>
                <w:sz w:val="24"/>
              </w:rPr>
              <w:t xml:space="preserve">19.06.2026 </w:t>
            </w:r>
            <w:r w:rsidR="00255B76">
              <w:rPr>
                <w:sz w:val="24"/>
              </w:rPr>
              <w:t xml:space="preserve"> г.</w:t>
            </w:r>
            <w:proofErr w:type="gramEnd"/>
            <w:r w:rsidRPr="00716F03">
              <w:rPr>
                <w:sz w:val="24"/>
              </w:rPr>
              <w:t xml:space="preserve"> № </w:t>
            </w:r>
            <w:r w:rsidR="001E706A">
              <w:rPr>
                <w:sz w:val="24"/>
              </w:rPr>
              <w:t>581</w:t>
            </w:r>
          </w:p>
        </w:tc>
      </w:tr>
    </w:tbl>
    <w:p w14:paraId="18663FE0" w14:textId="77777777" w:rsidR="007D5C16" w:rsidRDefault="007D5C16" w:rsidP="006F11DD">
      <w:pPr>
        <w:rPr>
          <w:sz w:val="24"/>
        </w:rPr>
      </w:pPr>
    </w:p>
    <w:p w14:paraId="25AD2CB9" w14:textId="77777777" w:rsidR="00945B5D" w:rsidRDefault="00945B5D" w:rsidP="006F11DD">
      <w:pPr>
        <w:rPr>
          <w:sz w:val="24"/>
        </w:rPr>
      </w:pPr>
    </w:p>
    <w:p w14:paraId="7F997F75" w14:textId="77777777" w:rsidR="00F533D0" w:rsidRDefault="00F533D0" w:rsidP="006F11DD">
      <w:pPr>
        <w:rPr>
          <w:sz w:val="24"/>
        </w:rPr>
      </w:pPr>
    </w:p>
    <w:p w14:paraId="3EBBABEE" w14:textId="77777777" w:rsidR="006E1E7E" w:rsidRPr="00077F01" w:rsidRDefault="006E1E7E" w:rsidP="006E1E7E">
      <w:pPr>
        <w:pStyle w:val="ac"/>
        <w:widowControl w:val="0"/>
        <w:jc w:val="center"/>
        <w:rPr>
          <w:b/>
          <w:bCs/>
          <w:szCs w:val="28"/>
        </w:rPr>
      </w:pPr>
      <w:r w:rsidRPr="00077F01">
        <w:rPr>
          <w:b/>
          <w:bCs/>
          <w:szCs w:val="28"/>
        </w:rPr>
        <w:t>ПОЛОЖЕНИЕ</w:t>
      </w:r>
    </w:p>
    <w:p w14:paraId="40BFB030" w14:textId="77777777" w:rsidR="00845D98" w:rsidRDefault="00845D98" w:rsidP="006E1E7E">
      <w:pPr>
        <w:pStyle w:val="ac"/>
        <w:widowControl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</w:t>
      </w:r>
      <w:r w:rsidRPr="00077F01">
        <w:rPr>
          <w:b/>
          <w:bCs/>
          <w:szCs w:val="28"/>
        </w:rPr>
        <w:t xml:space="preserve"> МУНИЦИПАЛЬНОМ ЗВЕНЕ</w:t>
      </w:r>
      <w:r>
        <w:rPr>
          <w:b/>
          <w:bCs/>
          <w:szCs w:val="28"/>
        </w:rPr>
        <w:t xml:space="preserve"> </w:t>
      </w:r>
    </w:p>
    <w:p w14:paraId="14D6FC67" w14:textId="709C9CFC" w:rsidR="006E1E7E" w:rsidRDefault="00845D98" w:rsidP="006E1E7E">
      <w:pPr>
        <w:pStyle w:val="ac"/>
        <w:widowControl w:val="0"/>
        <w:jc w:val="center"/>
        <w:rPr>
          <w:b/>
          <w:bCs/>
          <w:szCs w:val="28"/>
        </w:rPr>
      </w:pPr>
      <w:r w:rsidRPr="00077F01">
        <w:rPr>
          <w:b/>
          <w:bCs/>
          <w:szCs w:val="28"/>
        </w:rPr>
        <w:t xml:space="preserve">СЕРГАЧСКОГО МУНИЦИПАЛЬНОГО </w:t>
      </w:r>
      <w:r w:rsidR="000050A2">
        <w:rPr>
          <w:b/>
          <w:bCs/>
          <w:szCs w:val="28"/>
        </w:rPr>
        <w:t>ОКРУГА</w:t>
      </w:r>
      <w:r w:rsidRPr="00077F01">
        <w:rPr>
          <w:b/>
          <w:bCs/>
          <w:szCs w:val="28"/>
        </w:rPr>
        <w:t xml:space="preserve"> </w:t>
      </w:r>
    </w:p>
    <w:p w14:paraId="169DC287" w14:textId="77777777" w:rsidR="006E1E7E" w:rsidRPr="00077F01" w:rsidRDefault="00845D98" w:rsidP="006E1E7E">
      <w:pPr>
        <w:pStyle w:val="ac"/>
        <w:widowControl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ТЕРРИТОРИАЛЬНОЙ ПОДСИСТЕМЫ Н</w:t>
      </w:r>
      <w:r w:rsidRPr="00077F01">
        <w:rPr>
          <w:b/>
          <w:bCs/>
          <w:szCs w:val="28"/>
        </w:rPr>
        <w:t>ИЖЕГОРОДСКОЙ ОБЛАСТИ</w:t>
      </w:r>
    </w:p>
    <w:p w14:paraId="3D3C76FB" w14:textId="77777777" w:rsidR="006E1E7E" w:rsidRPr="00077F01" w:rsidRDefault="00845D98" w:rsidP="006E1E7E">
      <w:pPr>
        <w:pStyle w:val="ac"/>
        <w:widowControl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Е</w:t>
      </w:r>
      <w:r w:rsidRPr="00077F01">
        <w:rPr>
          <w:b/>
          <w:bCs/>
          <w:szCs w:val="28"/>
        </w:rPr>
        <w:t>ДИНОЙ ГОСУДАРСТВЕННОЙ СИСТЕМЫ ПРЕДУПРЕЖДЕНИЯ</w:t>
      </w:r>
    </w:p>
    <w:p w14:paraId="53AD4F07" w14:textId="77777777" w:rsidR="006E1E7E" w:rsidRDefault="00845D98" w:rsidP="006E1E7E">
      <w:pPr>
        <w:widowControl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И</w:t>
      </w:r>
      <w:r w:rsidRPr="00077F01">
        <w:rPr>
          <w:b/>
          <w:bCs/>
          <w:szCs w:val="28"/>
        </w:rPr>
        <w:t xml:space="preserve"> ЛИКВИДАЦИИ ЧРЕЗВЫЧАЙНЫХ СИТУАЦИЙ</w:t>
      </w:r>
      <w:r w:rsidR="006E1E7E" w:rsidRPr="00077F01">
        <w:rPr>
          <w:b/>
          <w:bCs/>
          <w:szCs w:val="28"/>
        </w:rPr>
        <w:t xml:space="preserve"> </w:t>
      </w:r>
    </w:p>
    <w:p w14:paraId="3ABDA333" w14:textId="77777777" w:rsidR="00945B5D" w:rsidRDefault="006E1E7E" w:rsidP="006E1E7E">
      <w:pPr>
        <w:jc w:val="center"/>
        <w:rPr>
          <w:b/>
          <w:sz w:val="24"/>
        </w:rPr>
      </w:pPr>
      <w:r w:rsidRPr="00077F01">
        <w:rPr>
          <w:b/>
          <w:bCs/>
          <w:szCs w:val="28"/>
        </w:rPr>
        <w:t>(далее - Положение)</w:t>
      </w:r>
    </w:p>
    <w:p w14:paraId="182AA556" w14:textId="77777777" w:rsidR="006C45ED" w:rsidRDefault="006C45ED" w:rsidP="00945B5D">
      <w:pPr>
        <w:jc w:val="center"/>
        <w:rPr>
          <w:b/>
          <w:sz w:val="24"/>
        </w:rPr>
      </w:pPr>
    </w:p>
    <w:p w14:paraId="3715847F" w14:textId="7C65409A" w:rsidR="004E3BB5" w:rsidRPr="004E3BB5" w:rsidRDefault="00A069FB" w:rsidP="004E3BB5">
      <w:pPr>
        <w:pStyle w:val="ad"/>
        <w:ind w:firstLine="709"/>
        <w:jc w:val="both"/>
      </w:pPr>
      <w:r>
        <w:t>1.</w:t>
      </w:r>
      <w:r w:rsidR="004E3BB5" w:rsidRPr="004E3BB5">
        <w:t xml:space="preserve"> Настоящее Положение определяет порядок организации и функционирования </w:t>
      </w:r>
      <w:r w:rsidR="006858CB" w:rsidRPr="00B419CB">
        <w:t xml:space="preserve">муниципального звена Сергачского муниципального </w:t>
      </w:r>
      <w:r w:rsidR="000050A2">
        <w:t>округа</w:t>
      </w:r>
      <w:r w:rsidR="006858CB" w:rsidRPr="00B419CB">
        <w:t xml:space="preserve"> территориальной подсистемы Нижегородской области единой государственной системы предупреждения и ликвидации чрезвычайных ситуаций (далее – муниципальное звено НСЧС Сергачского муниципального </w:t>
      </w:r>
      <w:r w:rsidR="000050A2">
        <w:t>округа</w:t>
      </w:r>
      <w:r w:rsidR="006858CB">
        <w:t>)</w:t>
      </w:r>
      <w:r w:rsidR="004E3BB5" w:rsidRPr="004E3BB5">
        <w:t>.</w:t>
      </w:r>
    </w:p>
    <w:p w14:paraId="4F88D513" w14:textId="4E73D72C" w:rsidR="00D97084" w:rsidRDefault="004E3BB5" w:rsidP="004E3BB5">
      <w:pPr>
        <w:pStyle w:val="ad"/>
        <w:ind w:firstLine="709"/>
        <w:jc w:val="both"/>
      </w:pPr>
      <w:r w:rsidRPr="004E3BB5">
        <w:t xml:space="preserve">2. </w:t>
      </w:r>
      <w:r w:rsidR="00D97084" w:rsidRPr="00B419CB">
        <w:t xml:space="preserve">Муниципальное звено НСЧС Сергачского муниципального </w:t>
      </w:r>
      <w:r w:rsidR="000050A2">
        <w:t>округа</w:t>
      </w:r>
      <w:r w:rsidR="00D97084" w:rsidRPr="00B419CB">
        <w:t xml:space="preserve"> объединяет органы управления, силы и средства органов местного самоуправления Сергачского муниципального </w:t>
      </w:r>
      <w:r w:rsidR="000050A2">
        <w:t>округа</w:t>
      </w:r>
      <w:r w:rsidR="00D97084" w:rsidRPr="00B419CB">
        <w:t xml:space="preserve"> Нижегородской области и организаций, в </w:t>
      </w:r>
      <w:r w:rsidR="00D97084" w:rsidRPr="00DB69F9">
        <w:t>полномочия которых входит решение вопросов в области защиты населения и территорий от чрезвычайных ситуаций.</w:t>
      </w:r>
    </w:p>
    <w:p w14:paraId="4F632B0B" w14:textId="5A6C7AF0" w:rsidR="004E3BB5" w:rsidRPr="00413FF2" w:rsidRDefault="004E3BB5" w:rsidP="004E3BB5">
      <w:pPr>
        <w:pStyle w:val="ad"/>
        <w:ind w:firstLine="709"/>
        <w:jc w:val="both"/>
      </w:pPr>
      <w:r w:rsidRPr="00413FF2">
        <w:t xml:space="preserve">3. </w:t>
      </w:r>
      <w:r w:rsidR="00413FF2" w:rsidRPr="00413FF2">
        <w:t xml:space="preserve">Муниципальное звено НСЧС Сергачского муниципального </w:t>
      </w:r>
      <w:r w:rsidR="000050A2">
        <w:t>округа</w:t>
      </w:r>
      <w:r w:rsidRPr="00413FF2">
        <w:t xml:space="preserve"> действует в рамках единой государственной системы предупреждения и ликвидации чрезвычайных ситуаций на муниципальном и объектовом уровнях.</w:t>
      </w:r>
    </w:p>
    <w:p w14:paraId="2A77297A" w14:textId="2C39BFEB" w:rsidR="004E3BB5" w:rsidRPr="00413FF2" w:rsidRDefault="004E3BB5" w:rsidP="004E3BB5">
      <w:pPr>
        <w:pStyle w:val="ad"/>
        <w:ind w:firstLine="709"/>
        <w:jc w:val="both"/>
      </w:pPr>
      <w:r w:rsidRPr="00413FF2">
        <w:t xml:space="preserve">4. </w:t>
      </w:r>
      <w:r w:rsidR="00413FF2" w:rsidRPr="00413FF2">
        <w:t xml:space="preserve">Муниципальное звено НСЧС Сергачского муниципального </w:t>
      </w:r>
      <w:r w:rsidR="000050A2">
        <w:t>округа</w:t>
      </w:r>
      <w:r w:rsidRPr="00413FF2">
        <w:t xml:space="preserve"> создан</w:t>
      </w:r>
      <w:r w:rsidR="00413FF2" w:rsidRPr="00413FF2">
        <w:t>о</w:t>
      </w:r>
      <w:r w:rsidRPr="00413FF2">
        <w:t xml:space="preserve"> для предупреждения и ликвидации чрезвычайных ситуаций в пределах территории </w:t>
      </w:r>
      <w:r w:rsidR="00413FF2" w:rsidRPr="00413FF2">
        <w:t xml:space="preserve">Сергачского муниципального </w:t>
      </w:r>
      <w:r w:rsidR="000050A2">
        <w:t>округа</w:t>
      </w:r>
      <w:r w:rsidRPr="00413FF2">
        <w:t>.</w:t>
      </w:r>
    </w:p>
    <w:p w14:paraId="387EF70D" w14:textId="787F8367" w:rsidR="004E3BB5" w:rsidRPr="004E3BB5" w:rsidRDefault="004E3BB5" w:rsidP="004E3BB5">
      <w:pPr>
        <w:pStyle w:val="ad"/>
        <w:ind w:firstLine="709"/>
        <w:jc w:val="both"/>
      </w:pPr>
      <w:r w:rsidRPr="004E602D">
        <w:t xml:space="preserve">5. </w:t>
      </w:r>
      <w:r w:rsidR="004E602D" w:rsidRPr="004E602D">
        <w:t xml:space="preserve">В муниципальном звене НСЧС Сергачского муниципального </w:t>
      </w:r>
      <w:r w:rsidR="000050A2">
        <w:t>округа</w:t>
      </w:r>
      <w:r w:rsidR="004E602D" w:rsidRPr="004E602D">
        <w:t xml:space="preserve"> создаются</w:t>
      </w:r>
      <w:r w:rsidRPr="004E602D">
        <w:t xml:space="preserve">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 и оповещения органов управления и сил территориальной подсистемы, системы оповещения населения о чрезвычайных ситуациях, в том числе системы экстренного оповещения населения об угрозе возникновения или о возникновении чрезвычайных ситуаций, и системы информирования населения о чрезвычайных ситуациях.</w:t>
      </w:r>
    </w:p>
    <w:p w14:paraId="79D87D5E" w14:textId="26161E22" w:rsidR="00DA3CEC" w:rsidRDefault="004E3BB5" w:rsidP="00DA3CEC">
      <w:pPr>
        <w:pStyle w:val="ad"/>
        <w:ind w:firstLine="709"/>
        <w:jc w:val="both"/>
      </w:pPr>
      <w:r w:rsidRPr="004E3BB5">
        <w:t xml:space="preserve">6. </w:t>
      </w:r>
      <w:r w:rsidR="00DA3CEC">
        <w:t xml:space="preserve">Координационными органами муниципального звена НСЧС Сергачского муниципального </w:t>
      </w:r>
      <w:r w:rsidR="000050A2">
        <w:t>округа</w:t>
      </w:r>
      <w:r w:rsidR="00DA3CEC">
        <w:t xml:space="preserve"> являются:</w:t>
      </w:r>
    </w:p>
    <w:p w14:paraId="014E8294" w14:textId="1ABB57E3" w:rsidR="00DA3CEC" w:rsidRDefault="00DA3CEC" w:rsidP="00DA3CEC">
      <w:pPr>
        <w:pStyle w:val="ad"/>
        <w:ind w:firstLine="709"/>
        <w:jc w:val="both"/>
      </w:pPr>
      <w:r>
        <w:t xml:space="preserve">- на муниципальном уровне – комиссия по предупреждению и ликвидации чрезвычайных ситуаций и обеспечению пожарной безопасности Сергачского муниципального </w:t>
      </w:r>
      <w:r w:rsidR="000050A2">
        <w:t>округа</w:t>
      </w:r>
      <w:r>
        <w:t xml:space="preserve"> (далее - КЧС и ОПБ </w:t>
      </w:r>
      <w:r w:rsidR="000050A2">
        <w:t>округа</w:t>
      </w:r>
      <w:r>
        <w:t>);</w:t>
      </w:r>
    </w:p>
    <w:p w14:paraId="3BF40BF5" w14:textId="31172675" w:rsidR="004E3BB5" w:rsidRPr="00DB69F9" w:rsidRDefault="00DA3CEC" w:rsidP="00DA3CEC">
      <w:pPr>
        <w:pStyle w:val="ad"/>
        <w:ind w:firstLine="709"/>
        <w:jc w:val="both"/>
      </w:pPr>
      <w:r w:rsidRPr="00DB69F9">
        <w:t xml:space="preserve">- на объектовом уровне - комиссии по предупреждению и ликвидации </w:t>
      </w:r>
      <w:r w:rsidRPr="00DB69F9">
        <w:lastRenderedPageBreak/>
        <w:t xml:space="preserve">чрезвычайных ситуаций и обеспечению пожарной безопасности </w:t>
      </w:r>
      <w:bookmarkStart w:id="1" w:name="_Hlk46409868"/>
      <w:r w:rsidR="00DB69F9" w:rsidRPr="00DB69F9">
        <w:t xml:space="preserve">организаций </w:t>
      </w:r>
      <w:r w:rsidRPr="00DB69F9">
        <w:t>(далее - объектовые КЧС и ОПБ)</w:t>
      </w:r>
      <w:bookmarkEnd w:id="1"/>
      <w:r w:rsidRPr="00DB69F9">
        <w:t>.</w:t>
      </w:r>
      <w:r w:rsidR="004E3BB5" w:rsidRPr="00DB69F9">
        <w:t xml:space="preserve"> </w:t>
      </w:r>
    </w:p>
    <w:p w14:paraId="1C7B8595" w14:textId="08F50E0F" w:rsidR="004E3BB5" w:rsidRPr="004E3BB5" w:rsidRDefault="004E3BB5" w:rsidP="004E3BB5">
      <w:pPr>
        <w:pStyle w:val="ad"/>
        <w:ind w:firstLine="709"/>
        <w:jc w:val="both"/>
      </w:pPr>
      <w:r w:rsidRPr="00DB69F9">
        <w:t>7. Создание, реорганизация и ликвидация комиссий по предупреждению и</w:t>
      </w:r>
      <w:r w:rsidRPr="004E3BB5">
        <w:t xml:space="preserve">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орган</w:t>
      </w:r>
      <w:r w:rsidR="00F208F7">
        <w:t>ами</w:t>
      </w:r>
      <w:r w:rsidRPr="004E3BB5">
        <w:t xml:space="preserve"> местного самоуправления </w:t>
      </w:r>
      <w:r w:rsidR="00D71FC3">
        <w:t xml:space="preserve">Сергачского муниципального </w:t>
      </w:r>
      <w:r w:rsidR="000050A2">
        <w:t>округа</w:t>
      </w:r>
      <w:r w:rsidR="00D71FC3">
        <w:t xml:space="preserve"> </w:t>
      </w:r>
      <w:r w:rsidRPr="004E3BB5">
        <w:t>и организациями.</w:t>
      </w:r>
    </w:p>
    <w:p w14:paraId="49C06052" w14:textId="77777777" w:rsidR="004E3BB5" w:rsidRPr="00DB69F9" w:rsidRDefault="00D71FC3" w:rsidP="004E3BB5">
      <w:pPr>
        <w:pStyle w:val="ad"/>
        <w:ind w:firstLine="709"/>
        <w:jc w:val="both"/>
      </w:pPr>
      <w:r w:rsidRPr="004E3BB5">
        <w:t xml:space="preserve">Компетенция </w:t>
      </w:r>
      <w:r>
        <w:t>комиссий</w:t>
      </w:r>
      <w:r w:rsidR="004E3BB5" w:rsidRPr="004E3BB5">
        <w:t xml:space="preserve"> по предупреждению и ликвидации чрезвычайных ситуаций и обеспечению пожарной безопасности, а также порядок принятия решений </w:t>
      </w:r>
      <w:r w:rsidR="004E3BB5" w:rsidRPr="00DB69F9">
        <w:t>определяются в положениях о них или в решениях об их образовании.</w:t>
      </w:r>
    </w:p>
    <w:p w14:paraId="743C16A8" w14:textId="1FABEB62" w:rsidR="004E3BB5" w:rsidRPr="00DB69F9" w:rsidRDefault="004E3BB5" w:rsidP="004E3BB5">
      <w:pPr>
        <w:pStyle w:val="ad"/>
        <w:ind w:firstLine="709"/>
        <w:jc w:val="both"/>
      </w:pPr>
      <w:r w:rsidRPr="00DB69F9">
        <w:t xml:space="preserve">Комиссии по предупреждению и ликвидации чрезвычайных ситуаций и обеспечению пожарной безопасности </w:t>
      </w:r>
      <w:r w:rsidR="00D71FC3" w:rsidRPr="00DB69F9">
        <w:t xml:space="preserve">Сергачского муниципального </w:t>
      </w:r>
      <w:r w:rsidR="000050A2" w:rsidRPr="00DB69F9">
        <w:t>округа</w:t>
      </w:r>
      <w:r w:rsidR="00D71FC3" w:rsidRPr="00DB69F9">
        <w:t xml:space="preserve"> </w:t>
      </w:r>
      <w:r w:rsidRPr="00DB69F9">
        <w:t xml:space="preserve">и организаций возглавляются соответственно </w:t>
      </w:r>
      <w:r w:rsidR="00DB69F9" w:rsidRPr="00DB69F9">
        <w:t>главой местной администрации,</w:t>
      </w:r>
      <w:r w:rsidRPr="00DB69F9">
        <w:t xml:space="preserve"> </w:t>
      </w:r>
      <w:r w:rsidR="00DB69F9" w:rsidRPr="00DB69F9">
        <w:t>руководителями</w:t>
      </w:r>
      <w:r w:rsidRPr="00DB69F9">
        <w:t xml:space="preserve"> организаций или их заместителями.</w:t>
      </w:r>
    </w:p>
    <w:p w14:paraId="403E2850" w14:textId="77777777" w:rsidR="004E3BB5" w:rsidRPr="004E3BB5" w:rsidRDefault="004E3BB5" w:rsidP="004E3BB5">
      <w:pPr>
        <w:pStyle w:val="ad"/>
        <w:ind w:firstLine="709"/>
        <w:jc w:val="both"/>
      </w:pPr>
      <w:r w:rsidRPr="00DB69F9">
        <w:t>8. Основными задачами комиссий по предупреждению и ликвидации</w:t>
      </w:r>
      <w:r w:rsidRPr="004E3BB5">
        <w:t xml:space="preserve"> чрезвычайных ситуаций и обеспечению пожарной безопасности в соответствии с их полномочиями являются:</w:t>
      </w:r>
    </w:p>
    <w:p w14:paraId="2B9D5384" w14:textId="77777777" w:rsidR="004E3BB5" w:rsidRPr="00DB69F9" w:rsidRDefault="004E3BB5" w:rsidP="004E3BB5">
      <w:pPr>
        <w:pStyle w:val="ad"/>
        <w:ind w:firstLine="709"/>
        <w:jc w:val="both"/>
      </w:pPr>
      <w:r w:rsidRPr="004E3BB5">
        <w:t xml:space="preserve">а) разработка предложений по реализации государственной политики в области предупреждения и ликвидации чрезвычайных ситуаций и обеспечения пожарной </w:t>
      </w:r>
      <w:r w:rsidRPr="00DB69F9">
        <w:t>безопасности;</w:t>
      </w:r>
    </w:p>
    <w:p w14:paraId="4D99A93F" w14:textId="734995F6" w:rsidR="004E3BB5" w:rsidRPr="00DB69F9" w:rsidRDefault="004E3BB5" w:rsidP="004E3BB5">
      <w:pPr>
        <w:pStyle w:val="ad"/>
        <w:ind w:firstLine="709"/>
        <w:jc w:val="both"/>
      </w:pPr>
      <w:r w:rsidRPr="00DB69F9">
        <w:t xml:space="preserve">б) координация деятельности органов управления и сил </w:t>
      </w:r>
      <w:r w:rsidR="00C57F07" w:rsidRPr="00DB69F9">
        <w:t xml:space="preserve">НСЧС Сергачского муниципального </w:t>
      </w:r>
      <w:r w:rsidR="000050A2" w:rsidRPr="00DB69F9">
        <w:t>округа</w:t>
      </w:r>
      <w:r w:rsidRPr="00DB69F9">
        <w:t>;</w:t>
      </w:r>
    </w:p>
    <w:p w14:paraId="1AFEBBDE" w14:textId="61D8869F" w:rsidR="004E3BB5" w:rsidRPr="004E3BB5" w:rsidRDefault="004E3BB5" w:rsidP="004E3BB5">
      <w:pPr>
        <w:pStyle w:val="ad"/>
        <w:ind w:firstLine="709"/>
        <w:jc w:val="both"/>
      </w:pPr>
      <w:r w:rsidRPr="00DB69F9">
        <w:t xml:space="preserve">в) обеспечение согласованности действий органов исполнительной власти Нижегородской области, территориальных органов федеральных органов исполнительной власти, расположенных на территории </w:t>
      </w:r>
      <w:r w:rsidR="00F208F7" w:rsidRPr="00DB69F9">
        <w:t xml:space="preserve">Сергачского муниципального </w:t>
      </w:r>
      <w:r w:rsidR="000050A2" w:rsidRPr="00DB69F9">
        <w:t>округа</w:t>
      </w:r>
      <w:r w:rsidRPr="00DB69F9">
        <w:t>, органов местного самоуправления и организаций при решении задач в</w:t>
      </w:r>
      <w:r w:rsidRPr="00F208F7">
        <w:t xml:space="preserve">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 w14:paraId="3979EF4B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г)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</w:t>
      </w:r>
      <w:r w:rsidR="00FF4001">
        <w:t xml:space="preserve"> от 12 февраля 1998 г. № 28-ФЗ «О гражданской обороне»</w:t>
      </w:r>
      <w:r w:rsidRPr="004E3BB5">
        <w:t xml:space="preserve">; </w:t>
      </w:r>
    </w:p>
    <w:p w14:paraId="15DDDA34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д) рассмотрение вопросов об организации оповещения и информирования населения о чрезвычайных ситуациях.</w:t>
      </w:r>
    </w:p>
    <w:p w14:paraId="7B08BB14" w14:textId="1DABC27A" w:rsidR="004E3BB5" w:rsidRPr="00346BFD" w:rsidRDefault="00346BFD" w:rsidP="004E3BB5">
      <w:pPr>
        <w:pStyle w:val="ad"/>
        <w:ind w:firstLine="709"/>
        <w:jc w:val="both"/>
      </w:pPr>
      <w:r>
        <w:rPr>
          <w:sz w:val="30"/>
          <w:szCs w:val="30"/>
          <w:shd w:val="clear" w:color="auto" w:fill="FFFFFF"/>
        </w:rPr>
        <w:t xml:space="preserve"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Правительства Российской Федерации,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в соответствии с законодательством </w:t>
      </w:r>
      <w:r w:rsidRPr="00346BFD">
        <w:rPr>
          <w:sz w:val="30"/>
          <w:szCs w:val="30"/>
          <w:shd w:val="clear" w:color="auto" w:fill="FFFFFF"/>
        </w:rPr>
        <w:t xml:space="preserve">Российской Федерации, законодательством субъектов Российской Федерации и </w:t>
      </w:r>
      <w:r w:rsidR="004E3BB5" w:rsidRPr="00346BFD">
        <w:lastRenderedPageBreak/>
        <w:t xml:space="preserve">нормативными правовыми актами </w:t>
      </w:r>
      <w:r w:rsidR="00E212AA" w:rsidRPr="00346BFD">
        <w:t xml:space="preserve">администрации Сергачского муниципального </w:t>
      </w:r>
      <w:r w:rsidR="000050A2" w:rsidRPr="00346BFD">
        <w:t>округа</w:t>
      </w:r>
      <w:r w:rsidR="004E3BB5" w:rsidRPr="00346BFD">
        <w:t>.</w:t>
      </w:r>
    </w:p>
    <w:p w14:paraId="18FDE554" w14:textId="62EA1261" w:rsidR="004E3BB5" w:rsidRPr="00346BFD" w:rsidRDefault="004E3BB5" w:rsidP="0075592C">
      <w:pPr>
        <w:pStyle w:val="ad"/>
        <w:ind w:firstLine="709"/>
        <w:jc w:val="both"/>
      </w:pPr>
      <w:r w:rsidRPr="00346BFD">
        <w:t xml:space="preserve">9. Постоянно действующими органами управления </w:t>
      </w:r>
      <w:r w:rsidR="0075592C" w:rsidRPr="00346BFD">
        <w:t xml:space="preserve">муниципального звена НСЧС Сергачского муниципального </w:t>
      </w:r>
      <w:r w:rsidR="000050A2" w:rsidRPr="00346BFD">
        <w:t>округа</w:t>
      </w:r>
      <w:r w:rsidRPr="00346BFD">
        <w:t xml:space="preserve"> являются:</w:t>
      </w:r>
    </w:p>
    <w:p w14:paraId="5F53931E" w14:textId="787A6CC0" w:rsidR="004E3BB5" w:rsidRPr="004E3BB5" w:rsidRDefault="004E3BB5" w:rsidP="004E3BB5">
      <w:pPr>
        <w:pStyle w:val="ad"/>
        <w:ind w:firstLine="709"/>
        <w:jc w:val="both"/>
      </w:pPr>
      <w:r w:rsidRPr="00346BFD">
        <w:t xml:space="preserve">на муниципальном уровне - </w:t>
      </w:r>
      <w:r w:rsidR="0075592C" w:rsidRPr="00346BFD">
        <w:t xml:space="preserve">отдел гражданской </w:t>
      </w:r>
      <w:r w:rsidR="00346BFD">
        <w:t xml:space="preserve">защиты и </w:t>
      </w:r>
      <w:r w:rsidR="0075592C">
        <w:t xml:space="preserve">мобилизационной подготовки администрации Сергачского муниципального </w:t>
      </w:r>
      <w:r w:rsidR="000050A2">
        <w:t>округа</w:t>
      </w:r>
      <w:r w:rsidRPr="004E3BB5">
        <w:t>;</w:t>
      </w:r>
    </w:p>
    <w:p w14:paraId="243FCA4E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на объектовом уровне - структурные подразделения организаций</w:t>
      </w:r>
      <w:r w:rsidR="0075592C">
        <w:t xml:space="preserve"> или работники</w:t>
      </w:r>
      <w:r w:rsidRPr="004E3BB5">
        <w:t>, специально уполномоченные решать задачи в области защиты населения и территорий от чрезвычайных ситуаций.</w:t>
      </w:r>
    </w:p>
    <w:p w14:paraId="3E40D519" w14:textId="3550D0D3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Постоянно действующие органы управления </w:t>
      </w:r>
      <w:r w:rsidR="00A8636C" w:rsidRPr="00B419CB">
        <w:t>муниципально</w:t>
      </w:r>
      <w:r w:rsidR="00A8636C">
        <w:t>го</w:t>
      </w:r>
      <w:r w:rsidR="00A8636C" w:rsidRPr="00B419CB">
        <w:t xml:space="preserve"> звен</w:t>
      </w:r>
      <w:r w:rsidR="00A8636C">
        <w:t>а</w:t>
      </w:r>
      <w:r w:rsidR="00A8636C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создаются и осуществляют свою деятельность в порядке, установленном законодательством Российской Федерации</w:t>
      </w:r>
      <w:r w:rsidR="00A8636C">
        <w:t>,</w:t>
      </w:r>
      <w:r w:rsidRPr="004E3BB5">
        <w:t xml:space="preserve"> Нижегородской области</w:t>
      </w:r>
      <w:r w:rsidR="00A8636C">
        <w:t xml:space="preserve"> и Сергачского муниципального </w:t>
      </w:r>
      <w:r w:rsidR="000050A2">
        <w:t>округа</w:t>
      </w:r>
      <w:r w:rsidRPr="004E3BB5">
        <w:t>.</w:t>
      </w:r>
    </w:p>
    <w:p w14:paraId="583BF3DA" w14:textId="46CAA199" w:rsidR="004E3BB5" w:rsidRPr="00F208F7" w:rsidRDefault="004E3BB5" w:rsidP="004E3BB5">
      <w:pPr>
        <w:pStyle w:val="ad"/>
        <w:ind w:firstLine="709"/>
        <w:jc w:val="both"/>
      </w:pPr>
      <w:r w:rsidRPr="004E3BB5">
        <w:t xml:space="preserve">Компетенция и полномочия постоянно действующих органов управления </w:t>
      </w:r>
      <w:r w:rsidR="00A8636C" w:rsidRPr="00B419CB">
        <w:t>муниципально</w:t>
      </w:r>
      <w:r w:rsidR="00A8636C">
        <w:t>го</w:t>
      </w:r>
      <w:r w:rsidR="00A8636C" w:rsidRPr="00B419CB">
        <w:t xml:space="preserve"> звен</w:t>
      </w:r>
      <w:r w:rsidR="00A8636C">
        <w:t>а</w:t>
      </w:r>
      <w:r w:rsidR="00A8636C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определяются соответствующими положениями о них или уставами указанных органов </w:t>
      </w:r>
      <w:r w:rsidRPr="00F208F7">
        <w:t>управления.</w:t>
      </w:r>
    </w:p>
    <w:p w14:paraId="0F06CEE3" w14:textId="77777777" w:rsidR="004E3BB5" w:rsidRPr="00346BFD" w:rsidRDefault="004E3BB5" w:rsidP="004E3BB5">
      <w:pPr>
        <w:pStyle w:val="ad"/>
        <w:ind w:firstLine="709"/>
        <w:jc w:val="both"/>
      </w:pPr>
      <w:r w:rsidRPr="00F208F7">
        <w:t xml:space="preserve">Для осуществления экспертной поддержки в области защиты населения и территорий от чрезвычайных ситуаций, обеспечения пожарной безопасности, безопасности людей на водных объектах при постоянно действующих органах </w:t>
      </w:r>
      <w:r w:rsidRPr="00346BFD">
        <w:t>управления могут создаваться экспертные советы.</w:t>
      </w:r>
    </w:p>
    <w:p w14:paraId="56DCAB88" w14:textId="77777777" w:rsidR="00346BFD" w:rsidRPr="00346BFD" w:rsidRDefault="004E3BB5" w:rsidP="001B5C2A">
      <w:pPr>
        <w:pStyle w:val="ad"/>
        <w:ind w:firstLine="709"/>
        <w:jc w:val="both"/>
      </w:pPr>
      <w:r w:rsidRPr="00346BFD">
        <w:t xml:space="preserve">10. Органами повседневного управления </w:t>
      </w:r>
      <w:r w:rsidR="001B5C2A" w:rsidRPr="00346BFD">
        <w:t xml:space="preserve">муниципального звена НСЧС Сергачского муниципального </w:t>
      </w:r>
      <w:r w:rsidR="000050A2" w:rsidRPr="00346BFD">
        <w:t>округа</w:t>
      </w:r>
      <w:r w:rsidRPr="00346BFD">
        <w:t xml:space="preserve"> являются</w:t>
      </w:r>
      <w:r w:rsidR="00346BFD" w:rsidRPr="00346BFD">
        <w:t>:</w:t>
      </w:r>
    </w:p>
    <w:p w14:paraId="0575277C" w14:textId="44C56EE9" w:rsidR="004E3BB5" w:rsidRDefault="00346BFD" w:rsidP="00346BFD">
      <w:pPr>
        <w:pStyle w:val="ad"/>
        <w:ind w:firstLine="709"/>
        <w:jc w:val="both"/>
      </w:pPr>
      <w:r w:rsidRPr="00346BFD">
        <w:t>-</w:t>
      </w:r>
      <w:r w:rsidRPr="00346BFD">
        <w:tab/>
        <w:t>на муниципальном уровне - единая дежурно-диспетчерская служба Сергачского муниципального округа,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14:paraId="5C58B970" w14:textId="77777777" w:rsidR="00346BFD" w:rsidRDefault="00346BFD" w:rsidP="00346BFD">
      <w:pPr>
        <w:pStyle w:val="ad"/>
        <w:ind w:firstLine="709"/>
        <w:jc w:val="both"/>
      </w:pPr>
      <w:r>
        <w:t>-</w:t>
      </w:r>
      <w:r>
        <w:tab/>
        <w:t>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14:paraId="43363E07" w14:textId="03D6408B" w:rsidR="00346BFD" w:rsidRDefault="00346BFD" w:rsidP="00346BFD">
      <w:pPr>
        <w:pStyle w:val="ad"/>
        <w:ind w:firstLine="709"/>
        <w:jc w:val="both"/>
      </w:pPr>
      <w:r>
        <w:t xml:space="preserve">Компетенция и полномочия органов повседневного управления </w:t>
      </w:r>
      <w:r w:rsidRPr="00346BFD">
        <w:t>муниципального звена НСЧС Сергачского муниципального округа</w:t>
      </w:r>
      <w:r>
        <w:t xml:space="preserve"> определяются соответствующими положениями о них или уставами указанных органов управления.</w:t>
      </w:r>
    </w:p>
    <w:p w14:paraId="7A787937" w14:textId="041CE697" w:rsidR="004E3BB5" w:rsidRPr="004E3BB5" w:rsidRDefault="004E3BB5" w:rsidP="004E3BB5">
      <w:pPr>
        <w:pStyle w:val="ad"/>
        <w:ind w:firstLine="709"/>
        <w:jc w:val="both"/>
      </w:pPr>
      <w:r w:rsidRPr="004E3BB5">
        <w:t xml:space="preserve">11. Обеспечение координации деятельности органов повседневного управления </w:t>
      </w:r>
      <w:r w:rsidR="00223DCE" w:rsidRPr="00B419CB">
        <w:t>муниципально</w:t>
      </w:r>
      <w:r w:rsidR="00223DCE">
        <w:t>го</w:t>
      </w:r>
      <w:r w:rsidR="00223DCE" w:rsidRPr="00B419CB">
        <w:t xml:space="preserve"> звен</w:t>
      </w:r>
      <w:r w:rsidR="00223DCE">
        <w:t>а</w:t>
      </w:r>
      <w:r w:rsidR="00223DCE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и гражданской обороны (в том числе управления силами и средствами </w:t>
      </w:r>
      <w:r w:rsidR="00223DCE" w:rsidRPr="00B419CB">
        <w:t>муниципально</w:t>
      </w:r>
      <w:r w:rsidR="00223DCE">
        <w:t>го</w:t>
      </w:r>
      <w:r w:rsidR="00223DCE" w:rsidRPr="00B419CB">
        <w:t xml:space="preserve"> звен</w:t>
      </w:r>
      <w:r w:rsidR="00223DCE">
        <w:t>а</w:t>
      </w:r>
      <w:r w:rsidR="00223DCE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, силами и средствами гражданской обороны), организации информационного взаимодействия органов местного самоуправления </w:t>
      </w:r>
      <w:r w:rsidR="00223DCE">
        <w:t xml:space="preserve">Сергачского муниципального </w:t>
      </w:r>
      <w:r w:rsidR="000050A2">
        <w:t>округа</w:t>
      </w:r>
      <w:r w:rsidR="00223DCE">
        <w:t xml:space="preserve"> </w:t>
      </w:r>
      <w:r w:rsidRPr="004E3BB5">
        <w:t xml:space="preserve">и организаций при решении задач в области защиты населения и территорий от чрезвычайных ситуаций и гражданской обороны, </w:t>
      </w:r>
      <w:r w:rsidRPr="004E3BB5">
        <w:lastRenderedPageBreak/>
        <w:t xml:space="preserve">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осуществляет на </w:t>
      </w:r>
      <w:r w:rsidR="00223DCE">
        <w:t>муниципальном</w:t>
      </w:r>
      <w:r w:rsidRPr="004E3BB5">
        <w:t xml:space="preserve"> уровне орган повседневного управления - </w:t>
      </w:r>
      <w:r w:rsidR="00223DCE">
        <w:t>Е</w:t>
      </w:r>
      <w:r w:rsidR="00223DCE" w:rsidRPr="003B2D98">
        <w:t>дин</w:t>
      </w:r>
      <w:r w:rsidR="00223DCE">
        <w:t>ая</w:t>
      </w:r>
      <w:r w:rsidR="00223DCE" w:rsidRPr="003B2D98">
        <w:t xml:space="preserve"> дежурно-диспетчерск</w:t>
      </w:r>
      <w:r w:rsidR="00223DCE">
        <w:t>ая</w:t>
      </w:r>
      <w:r w:rsidR="00223DCE" w:rsidRPr="003B2D98">
        <w:t xml:space="preserve"> служб</w:t>
      </w:r>
      <w:r w:rsidR="00223DCE">
        <w:t>а</w:t>
      </w:r>
      <w:r w:rsidR="00223DCE" w:rsidRPr="003B2D98">
        <w:t xml:space="preserve"> </w:t>
      </w:r>
      <w:r w:rsidR="00223DCE">
        <w:t xml:space="preserve">Сергачского муниципального </w:t>
      </w:r>
      <w:r w:rsidR="000050A2">
        <w:t>округа</w:t>
      </w:r>
      <w:r w:rsidRPr="004E3BB5">
        <w:t>.</w:t>
      </w:r>
    </w:p>
    <w:p w14:paraId="7ACF2385" w14:textId="5FFCA784" w:rsidR="004E3BB5" w:rsidRPr="004E3BB5" w:rsidRDefault="004E3BB5" w:rsidP="004E3BB5">
      <w:pPr>
        <w:pStyle w:val="ad"/>
        <w:ind w:firstLine="709"/>
        <w:jc w:val="both"/>
      </w:pPr>
      <w:r w:rsidRPr="004E3BB5">
        <w:t xml:space="preserve">12. Размещение органов повседневного управления </w:t>
      </w:r>
      <w:r w:rsidR="00FB02CE" w:rsidRPr="00B419CB">
        <w:t>муниципально</w:t>
      </w:r>
      <w:r w:rsidR="00FB02CE">
        <w:t>го</w:t>
      </w:r>
      <w:r w:rsidR="00FB02CE" w:rsidRPr="00B419CB">
        <w:t xml:space="preserve"> звен</w:t>
      </w:r>
      <w:r w:rsidR="00FB02CE">
        <w:t>а</w:t>
      </w:r>
      <w:r w:rsidR="00FB02CE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осуществляется на стационарных пунктах управления, оснащаемых соответствующими средствами связи, оповещения и жизнеобеспечения, поддерживаемых в состоянии постоянной готовности к использованию. </w:t>
      </w:r>
    </w:p>
    <w:p w14:paraId="77929EEC" w14:textId="78AA00F2" w:rsidR="004E3BB5" w:rsidRPr="004E3BB5" w:rsidRDefault="004E3BB5" w:rsidP="004E3BB5">
      <w:pPr>
        <w:pStyle w:val="ad"/>
        <w:ind w:firstLine="709"/>
        <w:jc w:val="both"/>
      </w:pPr>
      <w:r w:rsidRPr="004E3BB5">
        <w:t xml:space="preserve">13. К силам и средствам </w:t>
      </w:r>
      <w:r w:rsidR="00FB02CE" w:rsidRPr="00B419CB">
        <w:t>муниципально</w:t>
      </w:r>
      <w:r w:rsidR="00FB02CE">
        <w:t>го</w:t>
      </w:r>
      <w:r w:rsidR="00FB02CE" w:rsidRPr="00B419CB">
        <w:t xml:space="preserve"> звен</w:t>
      </w:r>
      <w:r w:rsidR="00FB02CE">
        <w:t>а</w:t>
      </w:r>
      <w:r w:rsidR="00FB02CE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относятся специально подготовленные силы и средства органов местного самоуправления</w:t>
      </w:r>
      <w:r w:rsidR="00FB02CE">
        <w:t xml:space="preserve"> Сергачского муниципального </w:t>
      </w:r>
      <w:r w:rsidR="000050A2">
        <w:t>округа</w:t>
      </w:r>
      <w:r w:rsidR="00FB02CE">
        <w:t xml:space="preserve"> и</w:t>
      </w:r>
      <w:r w:rsidRPr="004E3BB5">
        <w:t xml:space="preserve"> организаций, предназначенные и выделяемые (привлекаемые) для предупреждения и ликвидации чрезвычайных ситуаций.</w:t>
      </w:r>
    </w:p>
    <w:p w14:paraId="4EE7BC71" w14:textId="70291DDF" w:rsidR="004E3BB5" w:rsidRPr="004E3BB5" w:rsidRDefault="004E3BB5" w:rsidP="004E3BB5">
      <w:pPr>
        <w:pStyle w:val="ad"/>
        <w:ind w:firstLine="709"/>
        <w:jc w:val="both"/>
      </w:pPr>
      <w:r w:rsidRPr="004E3BB5">
        <w:t xml:space="preserve">Состав сил и средств </w:t>
      </w:r>
      <w:r w:rsidR="00FB02CE" w:rsidRPr="00B419CB">
        <w:t>муниципально</w:t>
      </w:r>
      <w:r w:rsidR="00FB02CE">
        <w:t>го</w:t>
      </w:r>
      <w:r w:rsidR="00FB02CE" w:rsidRPr="00B419CB">
        <w:t xml:space="preserve"> звен</w:t>
      </w:r>
      <w:r w:rsidR="00FB02CE">
        <w:t>а</w:t>
      </w:r>
      <w:r w:rsidR="00FB02CE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определяется </w:t>
      </w:r>
      <w:r w:rsidR="00FB02CE">
        <w:t xml:space="preserve">администрацией Сергачского муниципального </w:t>
      </w:r>
      <w:r w:rsidR="000050A2">
        <w:t>округа</w:t>
      </w:r>
      <w:r w:rsidRPr="004E3BB5">
        <w:t xml:space="preserve">. </w:t>
      </w:r>
    </w:p>
    <w:p w14:paraId="2B352CDE" w14:textId="6A87EAB1" w:rsidR="004E3BB5" w:rsidRPr="004E3BB5" w:rsidRDefault="004E3BB5" w:rsidP="004E3BB5">
      <w:pPr>
        <w:pStyle w:val="ad"/>
        <w:ind w:firstLine="709"/>
        <w:jc w:val="both"/>
      </w:pPr>
      <w:r w:rsidRPr="004E3BB5">
        <w:t xml:space="preserve">14. В состав сил и средств </w:t>
      </w:r>
      <w:r w:rsidR="0062186A" w:rsidRPr="00B419CB">
        <w:t>муниципально</w:t>
      </w:r>
      <w:r w:rsidR="0062186A">
        <w:t>го</w:t>
      </w:r>
      <w:r w:rsidR="0062186A" w:rsidRPr="00B419CB">
        <w:t xml:space="preserve"> звен</w:t>
      </w:r>
      <w:r w:rsidR="0062186A">
        <w:t>а</w:t>
      </w:r>
      <w:r w:rsidR="0062186A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 w14:paraId="3207171E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14:paraId="550EA4E7" w14:textId="0CB82F57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Перечень сил постоянной готовности </w:t>
      </w:r>
      <w:r w:rsidR="00455476" w:rsidRPr="00B419CB">
        <w:t>муниципально</w:t>
      </w:r>
      <w:r w:rsidR="00455476">
        <w:t>го</w:t>
      </w:r>
      <w:r w:rsidR="00455476" w:rsidRPr="00B419CB">
        <w:t xml:space="preserve"> звен</w:t>
      </w:r>
      <w:r w:rsidR="00455476">
        <w:t>а</w:t>
      </w:r>
      <w:r w:rsidR="00455476" w:rsidRPr="00B419CB">
        <w:t xml:space="preserve"> НСЧС Сергачского муниципального </w:t>
      </w:r>
      <w:r w:rsidR="000050A2">
        <w:t>округа</w:t>
      </w:r>
      <w:r w:rsidR="00455476" w:rsidRPr="004E3BB5">
        <w:t xml:space="preserve"> </w:t>
      </w:r>
      <w:r w:rsidRPr="004E3BB5">
        <w:t xml:space="preserve">утверждается </w:t>
      </w:r>
      <w:r w:rsidR="00455476">
        <w:t xml:space="preserve">администрацией Сергачского </w:t>
      </w:r>
      <w:r w:rsidR="00455476" w:rsidRPr="00F208F7">
        <w:t xml:space="preserve">муниципального </w:t>
      </w:r>
      <w:r w:rsidR="000050A2">
        <w:t>округ</w:t>
      </w:r>
      <w:r w:rsidR="008517BD">
        <w:t>а</w:t>
      </w:r>
      <w:r w:rsidRPr="00F208F7">
        <w:t>.</w:t>
      </w:r>
    </w:p>
    <w:p w14:paraId="2DD904F1" w14:textId="00FA0327" w:rsidR="004E3BB5" w:rsidRPr="00961088" w:rsidRDefault="004E3BB5" w:rsidP="004E3BB5">
      <w:pPr>
        <w:pStyle w:val="ad"/>
        <w:ind w:firstLine="709"/>
        <w:jc w:val="both"/>
      </w:pPr>
      <w:r w:rsidRPr="004E3BB5">
        <w:t>Состав и структуру сил постоянной готовности определяют создающие их органы местного самоуправления</w:t>
      </w:r>
      <w:r w:rsidR="00550D51">
        <w:t xml:space="preserve"> Сергачского муниципального </w:t>
      </w:r>
      <w:r w:rsidR="000050A2">
        <w:t>округа</w:t>
      </w:r>
      <w:r w:rsidR="00550D51">
        <w:t xml:space="preserve"> и</w:t>
      </w:r>
      <w:r w:rsidRPr="004E3BB5">
        <w:t xml:space="preserve"> организации исходя из возложенных на них задач по предупреждению и ликвидации </w:t>
      </w:r>
      <w:r w:rsidRPr="00961088">
        <w:t>чрезвычайных ситуаций.</w:t>
      </w:r>
    </w:p>
    <w:p w14:paraId="799F4EEA" w14:textId="77777777" w:rsidR="004E3BB5" w:rsidRPr="00961088" w:rsidRDefault="004E3BB5" w:rsidP="004E3BB5">
      <w:pPr>
        <w:pStyle w:val="ad"/>
        <w:ind w:firstLine="709"/>
        <w:jc w:val="both"/>
      </w:pPr>
      <w:r w:rsidRPr="00961088">
        <w:t>15. Координацию деятельности аварийно-спасательных служб, аварийно-спасательных формирований на территории Нижегородской области осуществляет в установленном порядке Главное управление МЧС России по Нижегородской области.</w:t>
      </w:r>
    </w:p>
    <w:p w14:paraId="6FA35E24" w14:textId="4F13EF92" w:rsidR="004E3BB5" w:rsidRPr="004E3BB5" w:rsidRDefault="004E3BB5" w:rsidP="004E3BB5">
      <w:pPr>
        <w:pStyle w:val="ad"/>
        <w:ind w:firstLine="709"/>
        <w:jc w:val="both"/>
      </w:pPr>
      <w:r w:rsidRPr="00961088">
        <w:t>Координацию деятельности аварийно-спасательных служб и аварийно-</w:t>
      </w:r>
      <w:r w:rsidRPr="004E3BB5">
        <w:t>спасательных формирований на территори</w:t>
      </w:r>
      <w:r w:rsidR="00534495">
        <w:t>и</w:t>
      </w:r>
      <w:r w:rsidRPr="004E3BB5">
        <w:t xml:space="preserve"> </w:t>
      </w:r>
      <w:r w:rsidR="00534495">
        <w:t xml:space="preserve">Сергачского муниципального </w:t>
      </w:r>
      <w:r w:rsidR="000050A2">
        <w:t>округа</w:t>
      </w:r>
      <w:r w:rsidRPr="004E3BB5">
        <w:t xml:space="preserve"> осуществля</w:t>
      </w:r>
      <w:r w:rsidR="00534495">
        <w:t>ет</w:t>
      </w:r>
      <w:r w:rsidRPr="004E3BB5">
        <w:t xml:space="preserve"> </w:t>
      </w:r>
      <w:r w:rsidR="00534495">
        <w:t xml:space="preserve">отдел гражданской </w:t>
      </w:r>
      <w:r w:rsidR="008517BD">
        <w:t xml:space="preserve">защиты и </w:t>
      </w:r>
      <w:r w:rsidR="00534495">
        <w:t xml:space="preserve">мобилизационной подготовки администрации Сергачского муниципального </w:t>
      </w:r>
      <w:r w:rsidR="000050A2">
        <w:t>округа</w:t>
      </w:r>
      <w:r w:rsidRPr="004E3BB5">
        <w:t>.</w:t>
      </w:r>
    </w:p>
    <w:p w14:paraId="695F8416" w14:textId="77777777" w:rsidR="004E3BB5" w:rsidRPr="008517BD" w:rsidRDefault="004E3BB5" w:rsidP="004E3BB5">
      <w:pPr>
        <w:pStyle w:val="ad"/>
        <w:ind w:firstLine="709"/>
        <w:jc w:val="both"/>
      </w:pPr>
      <w:r w:rsidRPr="008517BD">
        <w:t>16. 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 w14:paraId="105B2752" w14:textId="77777777" w:rsidR="004E3BB5" w:rsidRPr="008517BD" w:rsidRDefault="004E3BB5" w:rsidP="004E3BB5">
      <w:pPr>
        <w:pStyle w:val="ad"/>
        <w:ind w:firstLine="709"/>
        <w:jc w:val="both"/>
      </w:pPr>
      <w:r w:rsidRPr="008517BD">
        <w:t xml:space="preserve">в соответствии с планами действий по предупреждению и ликвидации чрезвычайных ситуаций на обслуживаемых указанными службами и </w:t>
      </w:r>
      <w:r w:rsidRPr="008517BD">
        <w:lastRenderedPageBreak/>
        <w:t>формированиями объектах и территориях;</w:t>
      </w:r>
    </w:p>
    <w:p w14:paraId="14003AC6" w14:textId="627558FE" w:rsidR="004E3BB5" w:rsidRPr="008517BD" w:rsidRDefault="004E3BB5" w:rsidP="004E3BB5">
      <w:pPr>
        <w:pStyle w:val="ad"/>
        <w:ind w:firstLine="709"/>
        <w:jc w:val="both"/>
      </w:pPr>
      <w:r w:rsidRPr="008517BD">
        <w:t xml:space="preserve">по решению </w:t>
      </w:r>
      <w:r w:rsidR="00722C3E" w:rsidRPr="008517BD">
        <w:t xml:space="preserve">главы </w:t>
      </w:r>
      <w:r w:rsidR="008517BD" w:rsidRPr="008517BD">
        <w:t>местного самоуправления</w:t>
      </w:r>
      <w:r w:rsidR="00722C3E" w:rsidRPr="008517BD">
        <w:t xml:space="preserve"> Сергачского муниципального </w:t>
      </w:r>
      <w:r w:rsidR="000050A2" w:rsidRPr="008517BD">
        <w:t>округа</w:t>
      </w:r>
      <w:r w:rsidR="00722C3E" w:rsidRPr="008517BD">
        <w:t xml:space="preserve"> и руководителей </w:t>
      </w:r>
      <w:r w:rsidRPr="008517BD">
        <w:t>организаций, осуществляющих руководство деятельностью указанных служб и формирований.</w:t>
      </w:r>
    </w:p>
    <w:p w14:paraId="67DB8A6E" w14:textId="77777777" w:rsidR="004E3BB5" w:rsidRPr="008517BD" w:rsidRDefault="004E3BB5" w:rsidP="004E3BB5">
      <w:pPr>
        <w:pStyle w:val="ad"/>
        <w:ind w:firstLine="709"/>
        <w:jc w:val="both"/>
      </w:pPr>
      <w:bookmarkStart w:id="2" w:name="_Hlk46471573"/>
      <w:r w:rsidRPr="008517BD">
        <w:t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территориальной подсистемы.</w:t>
      </w:r>
      <w:bookmarkEnd w:id="2"/>
    </w:p>
    <w:p w14:paraId="6C5A8942" w14:textId="4A586329" w:rsidR="004E3BB5" w:rsidRPr="004E3BB5" w:rsidRDefault="004E3BB5" w:rsidP="004E3BB5">
      <w:pPr>
        <w:pStyle w:val="ad"/>
        <w:ind w:firstLine="709"/>
        <w:jc w:val="both"/>
      </w:pPr>
      <w:r w:rsidRPr="008517BD">
        <w:t xml:space="preserve">17. Подготовка работников органов местного самоуправления </w:t>
      </w:r>
      <w:r w:rsidR="00821692" w:rsidRPr="008517BD">
        <w:t xml:space="preserve">Сергачского муниципального </w:t>
      </w:r>
      <w:r w:rsidR="000050A2" w:rsidRPr="008517BD">
        <w:t>округа</w:t>
      </w:r>
      <w:r w:rsidR="00821692" w:rsidRPr="008517BD">
        <w:t xml:space="preserve"> </w:t>
      </w:r>
      <w:r w:rsidRPr="008517BD">
        <w:t>и организаций, специально уполномоченных решать задачи</w:t>
      </w:r>
      <w:r w:rsidRPr="004E3BB5">
        <w:t xml:space="preserve"> по предупреждению и ликвидации чрезвычайных ситуаций и включенных в состав органов управления </w:t>
      </w:r>
      <w:r w:rsidR="00821692" w:rsidRPr="00B419CB">
        <w:t>муниципально</w:t>
      </w:r>
      <w:r w:rsidR="00821692">
        <w:t>го</w:t>
      </w:r>
      <w:r w:rsidR="00821692" w:rsidRPr="00B419CB">
        <w:t xml:space="preserve"> звен</w:t>
      </w:r>
      <w:r w:rsidR="00821692">
        <w:t>а</w:t>
      </w:r>
      <w:r w:rsidR="00821692" w:rsidRPr="00B419CB">
        <w:t xml:space="preserve"> НСЧС Сергачского муниципального </w:t>
      </w:r>
      <w:r w:rsidR="000050A2">
        <w:t>округа</w:t>
      </w:r>
      <w:r w:rsidRPr="004E3BB5">
        <w:t>, организуется в порядке, установленном Правительством Российской Федерации.</w:t>
      </w:r>
    </w:p>
    <w:p w14:paraId="68508702" w14:textId="4E121A6F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Методическое руководство, координацию и контроль за подготовкой населения в области защиты от чрезвычайных ситуаций осуществляет </w:t>
      </w:r>
      <w:r w:rsidR="00821692">
        <w:t xml:space="preserve">отдел гражданской </w:t>
      </w:r>
      <w:r w:rsidR="008517BD">
        <w:t xml:space="preserve">защиты и </w:t>
      </w:r>
      <w:r w:rsidR="00821692">
        <w:t xml:space="preserve">мобилизационной подготовки администрации Сергачского муниципального </w:t>
      </w:r>
      <w:r w:rsidR="000050A2">
        <w:t>округа</w:t>
      </w:r>
      <w:r w:rsidRPr="004E3BB5">
        <w:t>.</w:t>
      </w:r>
    </w:p>
    <w:p w14:paraId="7458566D" w14:textId="4DC50BE2" w:rsidR="004E3BB5" w:rsidRPr="004E3BB5" w:rsidRDefault="004E3BB5" w:rsidP="004E3BB5">
      <w:pPr>
        <w:pStyle w:val="ad"/>
        <w:ind w:firstLine="709"/>
        <w:jc w:val="both"/>
      </w:pPr>
      <w:r w:rsidRPr="004E3BB5">
        <w:t xml:space="preserve">18. 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проверяется в ходе аттестации, а также в ходе проверок, осуществляемых в пределах своих полномочий Главным управлением МЧС России по Нижегородской области, органами государственного надзора и контроля, а также органами исполнительной власти Нижегородской области, </w:t>
      </w:r>
      <w:r w:rsidR="006457B4">
        <w:t xml:space="preserve">администрацией Сергачского муниципального </w:t>
      </w:r>
      <w:r w:rsidR="000050A2">
        <w:t>округа</w:t>
      </w:r>
      <w:r w:rsidRPr="004E3BB5">
        <w:t xml:space="preserve"> и организациями, создающими указанные службы и формирования.</w:t>
      </w:r>
    </w:p>
    <w:p w14:paraId="7BF899B7" w14:textId="2AF0ED27" w:rsidR="004E3BB5" w:rsidRPr="004E3BB5" w:rsidRDefault="004E3BB5" w:rsidP="004E3BB5">
      <w:pPr>
        <w:pStyle w:val="ad"/>
        <w:ind w:firstLine="709"/>
        <w:jc w:val="both"/>
      </w:pPr>
      <w:r w:rsidRPr="004E3BB5">
        <w:t>19. Для ликвидации чрезвычайных ситуаций создаются и используются резервы финансовых и материальных ресурсов органов местного самоуправления</w:t>
      </w:r>
      <w:r w:rsidR="006457B4">
        <w:t xml:space="preserve"> Сергачского муниципального </w:t>
      </w:r>
      <w:r w:rsidR="000050A2">
        <w:t>округа</w:t>
      </w:r>
      <w:r w:rsidRPr="004E3BB5">
        <w:t xml:space="preserve"> и организаций.</w:t>
      </w:r>
    </w:p>
    <w:p w14:paraId="0B2E0715" w14:textId="072402FE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Порядок создания, использования и восполнения резервов финансовых и материальных ресурсов определяется законодательством Российской Федерации, законодательством Нижегородской области и нормативными правовыми актами </w:t>
      </w:r>
      <w:r w:rsidR="00CC1892">
        <w:t xml:space="preserve">администрации Сергачского муниципального </w:t>
      </w:r>
      <w:r w:rsidR="000050A2">
        <w:t>округа</w:t>
      </w:r>
      <w:r w:rsidRPr="004E3BB5">
        <w:t>, организациями</w:t>
      </w:r>
      <w:r w:rsidR="008517BD">
        <w:t>, их создающими</w:t>
      </w:r>
      <w:r w:rsidRPr="004E3BB5">
        <w:t>.</w:t>
      </w:r>
    </w:p>
    <w:p w14:paraId="7FD25F02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Номенклатура и объем резервов материальных ресурсов для ликвидации чрезвычайных ситуаций, а также контроль за их созданием, хранением, использованием и восполнением устанавливаются создающим их органом.</w:t>
      </w:r>
    </w:p>
    <w:p w14:paraId="4493BA46" w14:textId="456C131B" w:rsidR="004E3BB5" w:rsidRPr="004E3BB5" w:rsidRDefault="004E3BB5" w:rsidP="004E3BB5">
      <w:pPr>
        <w:pStyle w:val="ad"/>
        <w:ind w:firstLine="709"/>
        <w:jc w:val="both"/>
      </w:pPr>
      <w:r w:rsidRPr="004E3BB5">
        <w:t xml:space="preserve">20. Управление </w:t>
      </w:r>
      <w:r w:rsidR="000F435B">
        <w:t>силами</w:t>
      </w:r>
      <w:r w:rsidR="000F435B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 </w:t>
      </w:r>
      <w:r w:rsidR="000F435B" w:rsidRPr="00B419CB">
        <w:t>муниципально</w:t>
      </w:r>
      <w:r w:rsidR="000F435B">
        <w:t>го</w:t>
      </w:r>
      <w:r w:rsidR="000F435B" w:rsidRPr="00B419CB">
        <w:t xml:space="preserve"> звен</w:t>
      </w:r>
      <w:r w:rsidR="000F435B">
        <w:t>а</w:t>
      </w:r>
      <w:r w:rsidR="000F435B" w:rsidRPr="00B419CB">
        <w:t xml:space="preserve"> НСЧС Сергачского муниципального </w:t>
      </w:r>
      <w:r w:rsidR="000050A2">
        <w:t>округа</w:t>
      </w:r>
      <w:r w:rsidRPr="004E3BB5">
        <w:t>.</w:t>
      </w:r>
    </w:p>
    <w:p w14:paraId="725DF4A8" w14:textId="6A70D640" w:rsidR="004E3BB5" w:rsidRPr="004E3BB5" w:rsidRDefault="004E3BB5" w:rsidP="004E3BB5">
      <w:pPr>
        <w:pStyle w:val="ad"/>
        <w:ind w:firstLine="709"/>
        <w:jc w:val="both"/>
      </w:pPr>
      <w:r w:rsidRPr="004E3BB5">
        <w:t xml:space="preserve">21. Информационное обеспечение </w:t>
      </w:r>
      <w:r w:rsidR="001221DB" w:rsidRPr="00B419CB">
        <w:t>муниципально</w:t>
      </w:r>
      <w:r w:rsidR="001221DB">
        <w:t>го</w:t>
      </w:r>
      <w:r w:rsidR="001221DB" w:rsidRPr="00B419CB">
        <w:t xml:space="preserve"> звен</w:t>
      </w:r>
      <w:r w:rsidR="001221DB">
        <w:t>а</w:t>
      </w:r>
      <w:r w:rsidR="001221DB" w:rsidRPr="00B419CB">
        <w:t xml:space="preserve"> НСЧС Сергачского муниципального </w:t>
      </w:r>
      <w:r w:rsidR="000050A2">
        <w:t>округа</w:t>
      </w:r>
      <w:r w:rsidR="001221DB" w:rsidRPr="004E3BB5">
        <w:t xml:space="preserve"> </w:t>
      </w:r>
      <w:r w:rsidRPr="004E3BB5">
        <w:t xml:space="preserve">осуществляется с использованием автоматизированной </w:t>
      </w:r>
      <w:r w:rsidRPr="004E3BB5">
        <w:lastRenderedPageBreak/>
        <w:t>информационно-управляющей системы, представляющей собой совокупность технических систем, средств связи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14:paraId="197FBA15" w14:textId="77777777" w:rsidR="004E3BB5" w:rsidRPr="00961088" w:rsidRDefault="004E3BB5" w:rsidP="004E3BB5">
      <w:pPr>
        <w:pStyle w:val="ad"/>
        <w:ind w:firstLine="709"/>
        <w:jc w:val="both"/>
      </w:pPr>
      <w:r w:rsidRPr="004E3BB5">
        <w:t>Для приема сообщений о чрезвычайных ситуациях, в том числе вызванных пожарами, используются единый номер вызов</w:t>
      </w:r>
      <w:r w:rsidR="00E851A8">
        <w:t xml:space="preserve">а экстренных оперативных служб </w:t>
      </w:r>
      <w:r w:rsidR="00E851A8" w:rsidRPr="00961088">
        <w:t>«112»</w:t>
      </w:r>
      <w:r w:rsidRPr="00961088">
        <w:t xml:space="preserve">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 w14:paraId="54128494" w14:textId="6DE798AB" w:rsidR="004E3BB5" w:rsidRPr="008517BD" w:rsidRDefault="004E3BB5" w:rsidP="004E3BB5">
      <w:pPr>
        <w:pStyle w:val="ad"/>
        <w:ind w:firstLine="709"/>
        <w:jc w:val="both"/>
      </w:pPr>
      <w:r w:rsidRPr="00961088">
        <w:t xml:space="preserve">Сбор и обмен информацией в области защиты населения и территорий от чрезвычайных ситуаций природного и техногенного характера осуществляется органами </w:t>
      </w:r>
      <w:r w:rsidR="00961088" w:rsidRPr="00961088">
        <w:t xml:space="preserve">местного самоуправления Сергачского муниципального </w:t>
      </w:r>
      <w:r w:rsidR="000050A2">
        <w:t>округа</w:t>
      </w:r>
      <w:r w:rsidRPr="00961088">
        <w:t xml:space="preserve"> в порядке, </w:t>
      </w:r>
      <w:r w:rsidRPr="008517BD">
        <w:t xml:space="preserve">установленном </w:t>
      </w:r>
      <w:r w:rsidR="00961088" w:rsidRPr="008517BD">
        <w:t xml:space="preserve">администрацией Сергачского муниципального </w:t>
      </w:r>
      <w:r w:rsidR="000050A2" w:rsidRPr="008517BD">
        <w:t>округа</w:t>
      </w:r>
      <w:r w:rsidRPr="008517BD">
        <w:t>.</w:t>
      </w:r>
    </w:p>
    <w:p w14:paraId="65751082" w14:textId="1D35AFBE" w:rsidR="004E3BB5" w:rsidRPr="008517BD" w:rsidRDefault="004E3BB5" w:rsidP="004E3BB5">
      <w:pPr>
        <w:pStyle w:val="ad"/>
        <w:ind w:firstLine="709"/>
        <w:jc w:val="both"/>
      </w:pPr>
      <w:bookmarkStart w:id="3" w:name="_Hlk46471834"/>
      <w:r w:rsidRPr="008517BD">
        <w:t xml:space="preserve">22. Проведение мероприятий по предупреждению и ликвидации чрезвычайных ситуаций в рамках </w:t>
      </w:r>
      <w:r w:rsidR="00E851A8" w:rsidRPr="008517BD">
        <w:t xml:space="preserve">муниципального звена НСЧС Сергачского муниципального </w:t>
      </w:r>
      <w:r w:rsidR="000050A2" w:rsidRPr="008517BD">
        <w:t>округа</w:t>
      </w:r>
      <w:r w:rsidRPr="008517BD">
        <w:t xml:space="preserve"> осуществляется на основе плана действий по предупреждению и ликвидации чрезвычайных ситуаций </w:t>
      </w:r>
      <w:r w:rsidR="00E851A8" w:rsidRPr="008517BD">
        <w:t xml:space="preserve">Сергачского муниципального </w:t>
      </w:r>
      <w:r w:rsidR="000050A2" w:rsidRPr="008517BD">
        <w:t>округа</w:t>
      </w:r>
      <w:r w:rsidRPr="008517BD">
        <w:t xml:space="preserve"> и организаций.</w:t>
      </w:r>
      <w:bookmarkEnd w:id="3"/>
    </w:p>
    <w:p w14:paraId="570736E6" w14:textId="38B43C54" w:rsidR="004E3BB5" w:rsidRPr="004E3BB5" w:rsidRDefault="004E3BB5" w:rsidP="004E3BB5">
      <w:pPr>
        <w:pStyle w:val="ad"/>
        <w:ind w:firstLine="709"/>
        <w:jc w:val="both"/>
      </w:pPr>
      <w:r w:rsidRPr="008517BD">
        <w:t xml:space="preserve">Организационно-методическое руководство планированием действий в рамках </w:t>
      </w:r>
      <w:r w:rsidR="00E00EA0" w:rsidRPr="008517BD">
        <w:t xml:space="preserve">муниципального звена НСЧС Сергачского муниципального </w:t>
      </w:r>
      <w:r w:rsidR="000050A2" w:rsidRPr="008517BD">
        <w:t>округа</w:t>
      </w:r>
      <w:r w:rsidRPr="008517BD">
        <w:t xml:space="preserve"> осуществляет</w:t>
      </w:r>
      <w:r w:rsidRPr="004E3BB5">
        <w:t xml:space="preserve"> </w:t>
      </w:r>
      <w:r w:rsidR="00E00EA0">
        <w:t xml:space="preserve">отдел гражданской обороны, чрезвычайных ситуаций и военно-мобилизационной подготовки администрации Сергачского муниципального </w:t>
      </w:r>
      <w:r w:rsidR="000050A2">
        <w:t>округа</w:t>
      </w:r>
      <w:r w:rsidRPr="004E3BB5">
        <w:t>.</w:t>
      </w:r>
    </w:p>
    <w:p w14:paraId="4AD1F011" w14:textId="119EB4A0" w:rsidR="004E3BB5" w:rsidRPr="004E3BB5" w:rsidRDefault="004E3BB5" w:rsidP="004E3BB5">
      <w:pPr>
        <w:pStyle w:val="ad"/>
        <w:ind w:firstLine="709"/>
        <w:jc w:val="both"/>
      </w:pPr>
      <w:r w:rsidRPr="004E3BB5">
        <w:t xml:space="preserve">23. При отсутствии угрозы возникновения чрезвычайных ситуаций на территории </w:t>
      </w:r>
      <w:r w:rsidR="00077BDD">
        <w:t xml:space="preserve">Сергачского муниципального </w:t>
      </w:r>
      <w:r w:rsidR="000050A2">
        <w:t>округа</w:t>
      </w:r>
      <w:r w:rsidRPr="004E3BB5">
        <w:t xml:space="preserve"> органы управления и силы </w:t>
      </w:r>
      <w:r w:rsidR="00077BDD" w:rsidRPr="00B419CB">
        <w:t>муниципально</w:t>
      </w:r>
      <w:r w:rsidR="00077BDD">
        <w:t>го</w:t>
      </w:r>
      <w:r w:rsidR="00077BDD" w:rsidRPr="00B419CB">
        <w:t xml:space="preserve"> звен</w:t>
      </w:r>
      <w:r w:rsidR="00077BDD">
        <w:t>а</w:t>
      </w:r>
      <w:r w:rsidR="00077BDD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функционируют в режиме повседневной деятельности.</w:t>
      </w:r>
    </w:p>
    <w:p w14:paraId="72F3A632" w14:textId="624380C4" w:rsidR="004E3BB5" w:rsidRPr="004E3BB5" w:rsidRDefault="004E3BB5" w:rsidP="004E3BB5">
      <w:pPr>
        <w:pStyle w:val="ad"/>
        <w:ind w:firstLine="709"/>
        <w:jc w:val="both"/>
      </w:pPr>
      <w:r w:rsidRPr="004E3BB5">
        <w:t xml:space="preserve">Решениями </w:t>
      </w:r>
      <w:r w:rsidR="00077BDD">
        <w:t xml:space="preserve">администрации Сергачского муниципального </w:t>
      </w:r>
      <w:r w:rsidR="000050A2">
        <w:t>округа</w:t>
      </w:r>
      <w:r w:rsidRPr="004E3BB5">
        <w:t xml:space="preserve"> и организаций, на территории которых могут возникнуть или возникли чрезвычайные ситуации, либо к полномочиям которых отнесена ликвидация чрезвычайной ситуации, для соответствующих органов управлений и сил </w:t>
      </w:r>
      <w:r w:rsidR="00077BDD" w:rsidRPr="00B419CB">
        <w:t>муниципально</w:t>
      </w:r>
      <w:r w:rsidR="00077BDD">
        <w:t>го</w:t>
      </w:r>
      <w:r w:rsidR="00077BDD" w:rsidRPr="00B419CB">
        <w:t xml:space="preserve"> звен</w:t>
      </w:r>
      <w:r w:rsidR="00077BDD">
        <w:t>а</w:t>
      </w:r>
      <w:r w:rsidR="00077BDD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может устанавливаться один из следующих режимов функционирования:</w:t>
      </w:r>
    </w:p>
    <w:p w14:paraId="083BCD32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а) режим повышенной готовности - при угрозе возникновения чрезвычайной ситуации;</w:t>
      </w:r>
    </w:p>
    <w:p w14:paraId="793BA28B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б) режим чрезвычайной ситуации - при возникновении и во время ликвидации чрезвычайной ситуации.</w:t>
      </w:r>
    </w:p>
    <w:p w14:paraId="7FD7B537" w14:textId="5258B01D" w:rsidR="004E3BB5" w:rsidRPr="004E3BB5" w:rsidRDefault="004E3BB5" w:rsidP="004E3BB5">
      <w:pPr>
        <w:pStyle w:val="ad"/>
        <w:ind w:firstLine="709"/>
        <w:jc w:val="both"/>
      </w:pPr>
      <w:r w:rsidRPr="004E3BB5">
        <w:t>24. Решениями руководителей органов местного самоуправления</w:t>
      </w:r>
      <w:r w:rsidR="006A3536">
        <w:t xml:space="preserve"> Сергачского муниципального </w:t>
      </w:r>
      <w:r w:rsidR="000050A2">
        <w:t>округа</w:t>
      </w:r>
      <w:r w:rsidRPr="004E3BB5">
        <w:t xml:space="preserve"> и организаций о введении для соответствующих органов управления и сил </w:t>
      </w:r>
      <w:r w:rsidR="000E7AC0" w:rsidRPr="00B419CB">
        <w:t>муниципально</w:t>
      </w:r>
      <w:r w:rsidR="000E7AC0">
        <w:t>го</w:t>
      </w:r>
      <w:r w:rsidR="000E7AC0" w:rsidRPr="00B419CB">
        <w:t xml:space="preserve"> звен</w:t>
      </w:r>
      <w:r w:rsidR="000E7AC0">
        <w:t>а</w:t>
      </w:r>
      <w:r w:rsidR="000E7AC0" w:rsidRPr="00B419CB">
        <w:t xml:space="preserve"> НСЧС Сергачского муниципального </w:t>
      </w:r>
      <w:r w:rsidR="000050A2">
        <w:t>округа</w:t>
      </w:r>
      <w:r w:rsidRPr="004E3BB5">
        <w:t xml:space="preserve"> режима повышенной готовности или режима чрезвычайной ситуации определяются:</w:t>
      </w:r>
    </w:p>
    <w:p w14:paraId="114FEF9A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а) обстоятельства, послужившие основанием для введения режима повышенной готовности или режима чрезвычайной ситуации;</w:t>
      </w:r>
    </w:p>
    <w:p w14:paraId="42A79AB9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б) границы территории, на которой может возникнуть чрезвычайная ситуация, или границы зоны чрезвычайной ситуации;</w:t>
      </w:r>
    </w:p>
    <w:p w14:paraId="32E77264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в) силы и средства, привлекаемые к проведению мероприятий по предупреждению и ликвидации чрезвычайных ситуаций;</w:t>
      </w:r>
    </w:p>
    <w:p w14:paraId="741C2F3B" w14:textId="77777777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г) перечень мер по обеспечению защиты населения от чрезвычайной ситуации </w:t>
      </w:r>
      <w:r w:rsidRPr="004E3BB5">
        <w:lastRenderedPageBreak/>
        <w:t>или организации работ по ее ликвидации;</w:t>
      </w:r>
    </w:p>
    <w:p w14:paraId="784CE084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д)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 w14:paraId="384E3259" w14:textId="56530888" w:rsidR="004E3BB5" w:rsidRPr="004E3BB5" w:rsidRDefault="000E7AC0" w:rsidP="004E3BB5">
      <w:pPr>
        <w:pStyle w:val="ad"/>
        <w:ind w:firstLine="709"/>
        <w:jc w:val="both"/>
      </w:pPr>
      <w:r>
        <w:t>Р</w:t>
      </w:r>
      <w:r w:rsidR="004E3BB5" w:rsidRPr="004E3BB5">
        <w:t xml:space="preserve">уководители органов местного самоуправления </w:t>
      </w:r>
      <w:r>
        <w:t xml:space="preserve">Сергачского муниципального </w:t>
      </w:r>
      <w:r w:rsidR="000050A2">
        <w:t>округа</w:t>
      </w:r>
      <w:r>
        <w:t xml:space="preserve"> </w:t>
      </w:r>
      <w:r w:rsidR="004E3BB5" w:rsidRPr="004E3BB5">
        <w:t xml:space="preserve">и организаций должны информировать население через средства массовой информации и по иным каналам связи о введении на конкретной территории </w:t>
      </w:r>
      <w:r>
        <w:t xml:space="preserve">Сергачского муниципального </w:t>
      </w:r>
      <w:r w:rsidR="000050A2">
        <w:t>округа</w:t>
      </w:r>
      <w:r>
        <w:t xml:space="preserve"> </w:t>
      </w:r>
      <w:r w:rsidR="004E3BB5" w:rsidRPr="004E3BB5">
        <w:t xml:space="preserve">соответствующих режимов функционирования органов управления и сил </w:t>
      </w:r>
      <w:r w:rsidRPr="00B419CB">
        <w:t>муниципально</w:t>
      </w:r>
      <w:r>
        <w:t>го</w:t>
      </w:r>
      <w:r w:rsidRPr="00B419CB">
        <w:t xml:space="preserve"> звен</w:t>
      </w:r>
      <w:r>
        <w:t>а</w:t>
      </w:r>
      <w:r w:rsidRPr="00B419CB">
        <w:t xml:space="preserve"> НСЧС Сергачского муниципального </w:t>
      </w:r>
      <w:r w:rsidR="000050A2">
        <w:t>округа</w:t>
      </w:r>
      <w:r w:rsidR="004E3BB5" w:rsidRPr="004E3BB5">
        <w:t>, а также мерах по обеспечению безопасности населения.</w:t>
      </w:r>
    </w:p>
    <w:p w14:paraId="2AEE46B1" w14:textId="1A0BCF6F" w:rsidR="004E3BB5" w:rsidRPr="004E3BB5" w:rsidRDefault="004E3BB5" w:rsidP="004E3BB5">
      <w:pPr>
        <w:pStyle w:val="ad"/>
        <w:ind w:firstLine="709"/>
        <w:jc w:val="both"/>
      </w:pPr>
      <w:r w:rsidRPr="004E3BB5">
        <w:t>25.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руководители органов местного самоуправления</w:t>
      </w:r>
      <w:r w:rsidR="005F75B2">
        <w:t xml:space="preserve"> Сергачского муниципального </w:t>
      </w:r>
      <w:r w:rsidR="00647AB9">
        <w:t>округа</w:t>
      </w:r>
      <w:r w:rsidRPr="004E3BB5">
        <w:t xml:space="preserve"> и организаций отменяют установленные режимы функционирования органов управления и сил </w:t>
      </w:r>
      <w:r w:rsidR="005F75B2" w:rsidRPr="00B419CB">
        <w:t>муниципально</w:t>
      </w:r>
      <w:r w:rsidR="005F75B2">
        <w:t>го</w:t>
      </w:r>
      <w:r w:rsidR="005F75B2" w:rsidRPr="00B419CB">
        <w:t xml:space="preserve"> звен</w:t>
      </w:r>
      <w:r w:rsidR="005F75B2">
        <w:t>а</w:t>
      </w:r>
      <w:r w:rsidR="005F75B2" w:rsidRPr="00B419CB">
        <w:t xml:space="preserve"> НСЧС Сергачского муниципального </w:t>
      </w:r>
      <w:r w:rsidR="00647AB9">
        <w:t>округа</w:t>
      </w:r>
      <w:r w:rsidRPr="004E3BB5">
        <w:t>.</w:t>
      </w:r>
    </w:p>
    <w:p w14:paraId="121ABD49" w14:textId="6F30281C" w:rsidR="004E3BB5" w:rsidRPr="004E3BB5" w:rsidRDefault="004E3BB5" w:rsidP="004E3BB5">
      <w:pPr>
        <w:pStyle w:val="ad"/>
        <w:ind w:firstLine="709"/>
        <w:jc w:val="both"/>
      </w:pPr>
      <w:r w:rsidRPr="004E3BB5">
        <w:t xml:space="preserve">26. Основными мероприятиями, проводимыми органами управления и силами </w:t>
      </w:r>
      <w:r w:rsidR="00201F61" w:rsidRPr="00B419CB">
        <w:t>муниципально</w:t>
      </w:r>
      <w:r w:rsidR="00201F61">
        <w:t>го</w:t>
      </w:r>
      <w:r w:rsidR="00201F61" w:rsidRPr="00B419CB">
        <w:t xml:space="preserve"> звен</w:t>
      </w:r>
      <w:r w:rsidR="00201F61">
        <w:t>а</w:t>
      </w:r>
      <w:r w:rsidR="00201F61" w:rsidRPr="00B419CB">
        <w:t xml:space="preserve"> НСЧС Сергачского муниципального </w:t>
      </w:r>
      <w:r w:rsidR="00647AB9">
        <w:t>округа</w:t>
      </w:r>
      <w:r w:rsidRPr="004E3BB5">
        <w:t>, являются:</w:t>
      </w:r>
    </w:p>
    <w:p w14:paraId="26DC49DA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а) в режиме повседневной деятельности:</w:t>
      </w:r>
    </w:p>
    <w:p w14:paraId="6C09E9BD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14:paraId="5358E4AE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14:paraId="1449CC24" w14:textId="77777777" w:rsidR="004E3BB5" w:rsidRPr="004E3BB5" w:rsidRDefault="004E3BB5" w:rsidP="004E3BB5">
      <w:pPr>
        <w:pStyle w:val="ad"/>
        <w:ind w:firstLine="709"/>
        <w:jc w:val="both"/>
      </w:pPr>
      <w:r w:rsidRPr="004E3BB5">
        <w:t xml:space="preserve">разработка и реализация </w:t>
      </w:r>
      <w:r w:rsidR="00201F61">
        <w:t>муниципальных</w:t>
      </w:r>
      <w:r w:rsidRPr="004E3BB5">
        <w:t xml:space="preserve"> программ и мер по предупреждению чрезвычайных ситуаций и обеспечению пожарной безопасности;</w:t>
      </w:r>
    </w:p>
    <w:p w14:paraId="6E294E40" w14:textId="308DE1A7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планирование действий органов управления и сил </w:t>
      </w:r>
      <w:r w:rsidR="00EF1DCB" w:rsidRPr="00B419CB">
        <w:t>муниципально</w:t>
      </w:r>
      <w:r w:rsidR="00EF1DCB">
        <w:t>го</w:t>
      </w:r>
      <w:r w:rsidR="00EF1DCB" w:rsidRPr="00B419CB">
        <w:t xml:space="preserve"> звен</w:t>
      </w:r>
      <w:r w:rsidR="00EF1DCB">
        <w:t>а</w:t>
      </w:r>
      <w:r w:rsidR="00EF1DCB" w:rsidRPr="00B419CB">
        <w:t xml:space="preserve"> НСЧС Сергачского муниципального </w:t>
      </w:r>
      <w:r w:rsidR="00647AB9">
        <w:t>округа</w:t>
      </w:r>
      <w:r w:rsidRPr="004E3BB5">
        <w:t>, организация подготовки и обеспечения их деятельности;</w:t>
      </w:r>
    </w:p>
    <w:p w14:paraId="41ABF0E6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14:paraId="7C4586EF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пропаганда знаний в области защиты населения и территорий от чрезвычайных ситуаций и обеспечения пожарной безопасности;</w:t>
      </w:r>
    </w:p>
    <w:p w14:paraId="125687CC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14:paraId="1CA45216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проведение в пределах своих полномочий контроля в области защиты населения и территорий от чрезвычайных ситуаций и обеспечения пожарной безопасности;</w:t>
      </w:r>
    </w:p>
    <w:p w14:paraId="66EDD993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осуществление в пределах своих полномочий необходимых видов страхования;</w:t>
      </w:r>
    </w:p>
    <w:p w14:paraId="4DC0D676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14:paraId="79F04295" w14:textId="77777777" w:rsidR="004E3BB5" w:rsidRPr="004E3BB5" w:rsidRDefault="004E3BB5" w:rsidP="004E3BB5">
      <w:pPr>
        <w:pStyle w:val="ad"/>
        <w:ind w:firstLine="709"/>
        <w:jc w:val="both"/>
      </w:pPr>
      <w:r w:rsidRPr="004E3BB5">
        <w:lastRenderedPageBreak/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14:paraId="1137468B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б) в режиме повышенной готовности:</w:t>
      </w:r>
    </w:p>
    <w:p w14:paraId="1099F214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14:paraId="7CE8A9DA" w14:textId="5593EB2A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введение при необходимости круглосуточного дежурства руководителей и должностных лиц органов управления и сил </w:t>
      </w:r>
      <w:r w:rsidR="003B6CA1" w:rsidRPr="00B419CB">
        <w:t>муниципально</w:t>
      </w:r>
      <w:r w:rsidR="003B6CA1">
        <w:t>го</w:t>
      </w:r>
      <w:r w:rsidR="003B6CA1" w:rsidRPr="00B419CB">
        <w:t xml:space="preserve"> звен</w:t>
      </w:r>
      <w:r w:rsidR="003B6CA1">
        <w:t>а</w:t>
      </w:r>
      <w:r w:rsidR="003B6CA1" w:rsidRPr="00B419CB">
        <w:t xml:space="preserve"> НСЧС Сергачского муниципального </w:t>
      </w:r>
      <w:r w:rsidR="00647AB9">
        <w:t>округа</w:t>
      </w:r>
      <w:r w:rsidRPr="004E3BB5">
        <w:t xml:space="preserve"> на стационарных пунктах управления;</w:t>
      </w:r>
    </w:p>
    <w:p w14:paraId="04C90011" w14:textId="038FDFF9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непрерывный сбор, обработка и передача органам управления и силам </w:t>
      </w:r>
      <w:r w:rsidR="003B6CA1" w:rsidRPr="00B419CB">
        <w:t>муниципально</w:t>
      </w:r>
      <w:r w:rsidR="003B6CA1">
        <w:t>го</w:t>
      </w:r>
      <w:r w:rsidR="003B6CA1" w:rsidRPr="00B419CB">
        <w:t xml:space="preserve"> звен</w:t>
      </w:r>
      <w:r w:rsidR="003B6CA1">
        <w:t>а</w:t>
      </w:r>
      <w:r w:rsidR="003B6CA1" w:rsidRPr="00B419CB">
        <w:t xml:space="preserve"> НСЧС Сергачского муниципального </w:t>
      </w:r>
      <w:r w:rsidR="00647AB9">
        <w:t>округа</w:t>
      </w:r>
      <w:r w:rsidRPr="004E3BB5">
        <w:t xml:space="preserve"> данных о прогнозируемых чрезвычайных ситуациях, информирование населения о чрезвычайных ситуациях;</w:t>
      </w:r>
    </w:p>
    <w:p w14:paraId="2E1446FF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14:paraId="5AF46EAA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уточнение планов действий по предупреждению и ликвидации чрезвычайных ситуаций и иных документов;</w:t>
      </w:r>
    </w:p>
    <w:p w14:paraId="6E465B47" w14:textId="4D7AEF97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приведение при необходимости сил и средств </w:t>
      </w:r>
      <w:r w:rsidR="003B6CA1" w:rsidRPr="00B419CB">
        <w:t>муниципально</w:t>
      </w:r>
      <w:r w:rsidR="003B6CA1">
        <w:t>го</w:t>
      </w:r>
      <w:r w:rsidR="003B6CA1" w:rsidRPr="00B419CB">
        <w:t xml:space="preserve"> звен</w:t>
      </w:r>
      <w:r w:rsidR="003B6CA1">
        <w:t>а</w:t>
      </w:r>
      <w:r w:rsidR="003B6CA1" w:rsidRPr="00B419CB">
        <w:t xml:space="preserve"> НСЧС Сергачского муниципального </w:t>
      </w:r>
      <w:r w:rsidR="00647AB9">
        <w:t>округа</w:t>
      </w:r>
      <w:r w:rsidRPr="004E3BB5">
        <w:t xml:space="preserve">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14:paraId="1C28A5BC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восполнение при необходимости резервов материальных ресурсов, созданных для ликвидации чрезвычайных ситуаций;</w:t>
      </w:r>
    </w:p>
    <w:p w14:paraId="5E6AE959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проведение при необходимости эвакуационных мероприятий;</w:t>
      </w:r>
    </w:p>
    <w:p w14:paraId="4686E32F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в) в режиме чрезвычайной ситуации:</w:t>
      </w:r>
    </w:p>
    <w:p w14:paraId="3FC65279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непрерывный контроль за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14:paraId="3656C1FA" w14:textId="257B47B0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оповещение руководителей органов местного самоуправления </w:t>
      </w:r>
      <w:r w:rsidR="003B6CA1">
        <w:t xml:space="preserve">Сергачского муниципального </w:t>
      </w:r>
      <w:r w:rsidR="00647AB9">
        <w:t>округа</w:t>
      </w:r>
      <w:r w:rsidR="003B6CA1">
        <w:t xml:space="preserve"> </w:t>
      </w:r>
      <w:r w:rsidRPr="004E3BB5">
        <w:t>и организаций, а также населения о возникших чрезвычайных ситуациях;</w:t>
      </w:r>
    </w:p>
    <w:p w14:paraId="395C5B61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проведение мероприятий по защите населения и территорий от чрезвычайных ситуаций;</w:t>
      </w:r>
    </w:p>
    <w:p w14:paraId="272A5DA0" w14:textId="3507C700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организация работ по ликвидации чрезвычайных ситуаций и всестороннему обеспечению действий сил и средств </w:t>
      </w:r>
      <w:r w:rsidR="003B6CA1" w:rsidRPr="00B419CB">
        <w:t>муниципально</w:t>
      </w:r>
      <w:r w:rsidR="003B6CA1">
        <w:t>го</w:t>
      </w:r>
      <w:r w:rsidR="003B6CA1" w:rsidRPr="00B419CB">
        <w:t xml:space="preserve"> звен</w:t>
      </w:r>
      <w:r w:rsidR="003B6CA1">
        <w:t>а</w:t>
      </w:r>
      <w:r w:rsidR="003B6CA1" w:rsidRPr="00B419CB">
        <w:t xml:space="preserve"> НСЧС Сергачского муниципального </w:t>
      </w:r>
      <w:r w:rsidR="00647AB9">
        <w:t>округа</w:t>
      </w:r>
      <w:r w:rsidRPr="004E3BB5">
        <w:t>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14:paraId="1F567E3F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14:paraId="5435F66D" w14:textId="2DA1A57B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организация и поддержание непрерывного взаимодействия органов местного </w:t>
      </w:r>
      <w:r w:rsidRPr="004E3BB5">
        <w:lastRenderedPageBreak/>
        <w:t xml:space="preserve">самоуправления </w:t>
      </w:r>
      <w:r w:rsidR="003B6CA1">
        <w:t xml:space="preserve">Сергачского муниципального </w:t>
      </w:r>
      <w:r w:rsidR="00647AB9">
        <w:t>округа</w:t>
      </w:r>
      <w:r w:rsidR="003B6CA1">
        <w:t xml:space="preserve"> </w:t>
      </w:r>
      <w:r w:rsidRPr="004E3BB5">
        <w:t>и организаций по вопросам ликвидации чрезвычайных ситуаций и их последствий;</w:t>
      </w:r>
    </w:p>
    <w:p w14:paraId="353B8EA3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проведение мероприятий по жизнеобеспечению населения в чрезвычайных ситуациях;</w:t>
      </w:r>
    </w:p>
    <w:p w14:paraId="48DBD14A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 w14:paraId="33F8E810" w14:textId="5FB8BD8C" w:rsidR="004E3BB5" w:rsidRPr="004E3BB5" w:rsidRDefault="004E3BB5" w:rsidP="004E3BB5">
      <w:pPr>
        <w:pStyle w:val="ad"/>
        <w:ind w:firstLine="709"/>
        <w:jc w:val="both"/>
      </w:pPr>
      <w:r w:rsidRPr="004E3BB5">
        <w:t>27. При введении режима чрезвычайного положения по обстоятельс</w:t>
      </w:r>
      <w:r w:rsidR="00B80D09">
        <w:t>твам, предусмотренным в пункте «а»</w:t>
      </w:r>
      <w:r w:rsidRPr="004E3BB5">
        <w:t xml:space="preserve"> статьи 3 Федерального конституционного за</w:t>
      </w:r>
      <w:r w:rsidR="00B80D09">
        <w:t>кона от 30 мая 2001 г. № 3-ФКЗ «О чрезвычайном положении»</w:t>
      </w:r>
      <w:r w:rsidRPr="004E3BB5">
        <w:t xml:space="preserve">, для органов управления и сил </w:t>
      </w:r>
      <w:r w:rsidR="00B80D09" w:rsidRPr="00B419CB">
        <w:t>муниципально</w:t>
      </w:r>
      <w:r w:rsidR="00B80D09">
        <w:t>го</w:t>
      </w:r>
      <w:r w:rsidR="00B80D09" w:rsidRPr="00B419CB">
        <w:t xml:space="preserve"> звен</w:t>
      </w:r>
      <w:r w:rsidR="00B80D09">
        <w:t>а</w:t>
      </w:r>
      <w:r w:rsidR="00B80D09" w:rsidRPr="00B419CB">
        <w:t xml:space="preserve"> НСЧС Сергачского муниципального </w:t>
      </w:r>
      <w:r w:rsidR="00647AB9">
        <w:t>округа</w:t>
      </w:r>
      <w:r w:rsidRPr="004E3BB5">
        <w:t xml:space="preserve"> устанавливается режим повышенной готовности, а при введении режима чрезвычайного положения по обстоятельс</w:t>
      </w:r>
      <w:r w:rsidR="00B80D09">
        <w:t>твам, предусмотренным в пункте «б»</w:t>
      </w:r>
      <w:r w:rsidRPr="004E3BB5">
        <w:t xml:space="preserve"> указанной статьи, - режим чрезвычайной ситуации.</w:t>
      </w:r>
    </w:p>
    <w:p w14:paraId="6EEB8208" w14:textId="0F2DB7C6" w:rsidR="004E3BB5" w:rsidRPr="008517BD" w:rsidRDefault="004E3BB5" w:rsidP="004E3BB5">
      <w:pPr>
        <w:pStyle w:val="ad"/>
        <w:ind w:firstLine="709"/>
        <w:jc w:val="both"/>
      </w:pPr>
      <w:r w:rsidRPr="004E3BB5">
        <w:t xml:space="preserve">В режиме чрезвычайного положения органы управления и силы </w:t>
      </w:r>
      <w:r w:rsidR="00B80D09" w:rsidRPr="00B419CB">
        <w:t>муниципально</w:t>
      </w:r>
      <w:r w:rsidR="00B80D09">
        <w:t>го</w:t>
      </w:r>
      <w:r w:rsidR="00B80D09" w:rsidRPr="00B419CB">
        <w:t xml:space="preserve"> звен</w:t>
      </w:r>
      <w:r w:rsidR="00B80D09">
        <w:t>а</w:t>
      </w:r>
      <w:r w:rsidR="00B80D09" w:rsidRPr="00B419CB">
        <w:t xml:space="preserve"> НСЧС Сергачского муниципального </w:t>
      </w:r>
      <w:r w:rsidR="00647AB9">
        <w:t>округа</w:t>
      </w:r>
      <w:r w:rsidRPr="004E3BB5">
        <w:t xml:space="preserve"> функционируют с </w:t>
      </w:r>
      <w:r w:rsidRPr="008517BD">
        <w:t xml:space="preserve">учетом особого правового режима деятельности органов государственной власти, органов местного самоуправления и организаций. </w:t>
      </w:r>
    </w:p>
    <w:p w14:paraId="5BE84D0A" w14:textId="373FFE69" w:rsidR="004E3BB5" w:rsidRPr="004E3BB5" w:rsidRDefault="004E3BB5" w:rsidP="004E3BB5">
      <w:pPr>
        <w:pStyle w:val="ad"/>
        <w:ind w:firstLine="709"/>
        <w:jc w:val="both"/>
      </w:pPr>
      <w:r w:rsidRPr="008517BD">
        <w:t xml:space="preserve">28. При введении режима чрезвычайной ситуации в зависимости от </w:t>
      </w:r>
      <w:bookmarkStart w:id="4" w:name="_Hlk46472141"/>
      <w:r w:rsidRPr="008517BD">
        <w:t xml:space="preserve">последствий чрезвычайной ситуации, привлекаемых для предупреждения и ликвидации чрезвычайной ситуации сил и средств </w:t>
      </w:r>
      <w:r w:rsidR="0034481C" w:rsidRPr="008517BD">
        <w:t xml:space="preserve">муниципального звена НСЧС Сергачского муниципального </w:t>
      </w:r>
      <w:r w:rsidR="00647AB9" w:rsidRPr="008517BD">
        <w:t>округа</w:t>
      </w:r>
      <w:r w:rsidRPr="008517BD">
        <w:t>,</w:t>
      </w:r>
      <w:bookmarkEnd w:id="4"/>
      <w:r w:rsidRPr="008517BD">
        <w:t xml:space="preserve">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</w:t>
      </w:r>
      <w:r w:rsidRPr="004E3BB5">
        <w:t>устанавливается один из следующих уровней реагирования на чрезвычайную ситуацию (далее - уровень реагирования):</w:t>
      </w:r>
    </w:p>
    <w:p w14:paraId="79E05444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а) объектовый уровень реагирования;</w:t>
      </w:r>
    </w:p>
    <w:p w14:paraId="2E0DBA87" w14:textId="77777777" w:rsidR="004E3BB5" w:rsidRPr="00841577" w:rsidRDefault="004E3BB5" w:rsidP="004E3BB5">
      <w:pPr>
        <w:pStyle w:val="ad"/>
        <w:ind w:firstLine="709"/>
        <w:jc w:val="both"/>
      </w:pPr>
      <w:r w:rsidRPr="00841577">
        <w:t>б) местный уровень реагирования:</w:t>
      </w:r>
    </w:p>
    <w:p w14:paraId="5FB99067" w14:textId="085891B0" w:rsidR="004E3BB5" w:rsidRPr="004E3BB5" w:rsidRDefault="004E3BB5" w:rsidP="004E3BB5">
      <w:pPr>
        <w:pStyle w:val="ad"/>
        <w:ind w:firstLine="709"/>
        <w:jc w:val="both"/>
      </w:pPr>
      <w:r w:rsidRPr="00841577">
        <w:t xml:space="preserve">29.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</w:t>
      </w:r>
      <w:r w:rsidR="0034481C" w:rsidRPr="00841577">
        <w:t xml:space="preserve">муниципального звена НСЧС Сергачского муниципального </w:t>
      </w:r>
      <w:r w:rsidR="00647AB9" w:rsidRPr="00841577">
        <w:t>округа</w:t>
      </w:r>
      <w:r w:rsidRPr="00841577">
        <w:t xml:space="preserve"> должностное лицо, </w:t>
      </w:r>
      <w:r w:rsidR="00841577" w:rsidRPr="00841577">
        <w:t>установленное пунктами 8 и 9 статьи 4.1 Федерального закона «О защите населения и территорий от чрезвычайных ситуаций природного и техногенного характера</w:t>
      </w:r>
      <w:r w:rsidR="00841577">
        <w:t>»</w:t>
      </w:r>
      <w:r w:rsidRPr="004E3BB5">
        <w:t xml:space="preserve">,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 в соответствии с пунктом </w:t>
      </w:r>
      <w:r w:rsidR="00841577">
        <w:t>10</w:t>
      </w:r>
      <w:r w:rsidRPr="004E3BB5">
        <w:t xml:space="preserve"> указанной статьи.</w:t>
      </w:r>
    </w:p>
    <w:p w14:paraId="6CE5A492" w14:textId="257CCE73" w:rsidR="004E3BB5" w:rsidRPr="004E3BB5" w:rsidRDefault="004E3BB5" w:rsidP="004E3BB5">
      <w:pPr>
        <w:pStyle w:val="ad"/>
        <w:ind w:firstLine="709"/>
        <w:jc w:val="both"/>
      </w:pPr>
      <w:r w:rsidRPr="004E3BB5">
        <w:t xml:space="preserve">Руководитель ликвидации чрезвычайной ситуации готовит для должностного лица, указанного </w:t>
      </w:r>
      <w:r w:rsidR="00841577">
        <w:t xml:space="preserve">в </w:t>
      </w:r>
      <w:r w:rsidR="00841577" w:rsidRPr="00841577">
        <w:t>пункта</w:t>
      </w:r>
      <w:r w:rsidR="00841577">
        <w:t>х</w:t>
      </w:r>
      <w:r w:rsidR="00841577" w:rsidRPr="00841577">
        <w:t xml:space="preserve"> 8 и 9 статьи 4.1 Федерального закона «О защите населения и территорий от чрезвычайных ситуаций природного и техногенного характера</w:t>
      </w:r>
      <w:r w:rsidR="00841577">
        <w:t xml:space="preserve">», </w:t>
      </w:r>
      <w:r w:rsidRPr="004E3BB5">
        <w:lastRenderedPageBreak/>
        <w:t xml:space="preserve">предложения о принятии дополнительных мер, предусмотренных пунктом </w:t>
      </w:r>
      <w:r w:rsidR="00841577">
        <w:t>10</w:t>
      </w:r>
      <w:r w:rsidRPr="004E3BB5">
        <w:t xml:space="preserve"> указанной статьи.</w:t>
      </w:r>
    </w:p>
    <w:p w14:paraId="40E7571F" w14:textId="77777777" w:rsidR="004E3BB5" w:rsidRPr="004E3BB5" w:rsidRDefault="004E3BB5" w:rsidP="004E3BB5">
      <w:pPr>
        <w:pStyle w:val="ad"/>
        <w:ind w:firstLine="709"/>
        <w:jc w:val="both"/>
      </w:pPr>
      <w:r w:rsidRPr="00841577">
        <w:t>Порядок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  <w:r w:rsidRPr="004E3BB5">
        <w:t xml:space="preserve"> </w:t>
      </w:r>
    </w:p>
    <w:p w14:paraId="06061143" w14:textId="6CA2A1A6" w:rsidR="004E3BB5" w:rsidRPr="004E3BB5" w:rsidRDefault="004E3BB5" w:rsidP="004E3BB5">
      <w:pPr>
        <w:pStyle w:val="ad"/>
        <w:ind w:firstLine="709"/>
        <w:jc w:val="both"/>
      </w:pPr>
      <w:r w:rsidRPr="004E3BB5">
        <w:t xml:space="preserve">30. При отмене режима повышенной готовности или чрезвычайной ситуации, а также при устранении обстоятельств, послуживших основанием для установления уровня реагирования, должностным лицом, указанным </w:t>
      </w:r>
      <w:r w:rsidR="00841577">
        <w:t xml:space="preserve">в </w:t>
      </w:r>
      <w:r w:rsidR="00841577" w:rsidRPr="00841577">
        <w:t>пункта</w:t>
      </w:r>
      <w:r w:rsidR="00841577">
        <w:t>х</w:t>
      </w:r>
      <w:r w:rsidR="00841577" w:rsidRPr="00841577">
        <w:t xml:space="preserve"> 8 и 9 статьи 4.1 Федерального закона «О защите населения и территорий от чрезвычайных ситуаций природного и техногенного характера</w:t>
      </w:r>
      <w:r w:rsidR="00841577">
        <w:t>»,</w:t>
      </w:r>
      <w:r w:rsidRPr="004E3BB5">
        <w:t xml:space="preserve"> отменяются установленные уровни реагирования.</w:t>
      </w:r>
    </w:p>
    <w:p w14:paraId="31D0F861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31. Ликвидация чрезвычайных ситуаций осуществляется:</w:t>
      </w:r>
    </w:p>
    <w:p w14:paraId="38D56E31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локального характера осуществляется силами и средствами организации;</w:t>
      </w:r>
    </w:p>
    <w:p w14:paraId="6EF1162E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муниципального характера осуществляется силами и средствами органов местного самоуправления;</w:t>
      </w:r>
    </w:p>
    <w:p w14:paraId="31ECCE62" w14:textId="0B55598C" w:rsidR="004E3BB5" w:rsidRPr="004E3BB5" w:rsidRDefault="004E3BB5" w:rsidP="004E3BB5">
      <w:pPr>
        <w:pStyle w:val="ad"/>
        <w:ind w:firstLine="709"/>
        <w:jc w:val="both"/>
      </w:pPr>
      <w:r w:rsidRPr="004E3BB5">
        <w:t xml:space="preserve">При недостаточности указанных сил и средств привлекаются в установленном порядке силы и средства </w:t>
      </w:r>
      <w:r w:rsidR="000013AF" w:rsidRPr="006139BD">
        <w:t>органов исполнительной власти</w:t>
      </w:r>
      <w:r w:rsidR="000013AF">
        <w:t xml:space="preserve"> Нижегородской области</w:t>
      </w:r>
      <w:r w:rsidR="000013AF" w:rsidRPr="006139BD">
        <w:t xml:space="preserve"> по ходатайству </w:t>
      </w:r>
      <w:r w:rsidR="000013AF">
        <w:t xml:space="preserve">главы </w:t>
      </w:r>
      <w:r w:rsidR="00841577">
        <w:t>местного самоуправления</w:t>
      </w:r>
      <w:r w:rsidR="000013AF">
        <w:t xml:space="preserve"> Сергачского муниципального </w:t>
      </w:r>
      <w:r w:rsidR="00647AB9">
        <w:t>округа</w:t>
      </w:r>
      <w:r w:rsidRPr="004E3BB5">
        <w:t xml:space="preserve">. </w:t>
      </w:r>
    </w:p>
    <w:p w14:paraId="64B66030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32. Руководители ликвидации чрезвычайных ситуаций осуществляют руководство силами и средствами, привлеченными к ликвидации чрезвычайных ситуаций, и организацию их взаимодействия.</w:t>
      </w:r>
    </w:p>
    <w:p w14:paraId="4395026E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Федерации и Нижегородской области, планами действий по предупреждению и ликвидации чрезвычайных ситуаций или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чрезвычайных ситуаций.</w:t>
      </w:r>
    </w:p>
    <w:p w14:paraId="468B0C81" w14:textId="48130F53" w:rsidR="004E3BB5" w:rsidRPr="004E3BB5" w:rsidRDefault="004E3BB5" w:rsidP="004E3BB5">
      <w:pPr>
        <w:pStyle w:val="ad"/>
        <w:ind w:firstLine="709"/>
        <w:jc w:val="both"/>
      </w:pPr>
      <w:r w:rsidRPr="004E3BB5">
        <w:t>Руководители ликвидации чрезвычайных ситуаций по согласованию с органами местного самоуправления</w:t>
      </w:r>
      <w:r w:rsidR="000217AD">
        <w:t xml:space="preserve"> Сергачского муниципального </w:t>
      </w:r>
      <w:r w:rsidR="00647AB9">
        <w:t>округа</w:t>
      </w:r>
      <w:r w:rsidRPr="004E3BB5">
        <w:t xml:space="preserve">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14:paraId="5F6B82D5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Решения руководителей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14:paraId="3A871AA4" w14:textId="0E61CC87" w:rsidR="004E3BB5" w:rsidRPr="004E3BB5" w:rsidRDefault="004E3BB5" w:rsidP="004E3BB5">
      <w:pPr>
        <w:pStyle w:val="ad"/>
        <w:ind w:firstLine="709"/>
        <w:jc w:val="both"/>
      </w:pPr>
      <w:r w:rsidRPr="004E3BB5">
        <w:t xml:space="preserve">33. Финансовое обеспечение функционирования </w:t>
      </w:r>
      <w:r w:rsidR="005E08A3" w:rsidRPr="00B419CB">
        <w:t>муниципально</w:t>
      </w:r>
      <w:r w:rsidR="005E08A3">
        <w:t>го</w:t>
      </w:r>
      <w:r w:rsidR="005E08A3" w:rsidRPr="00B419CB">
        <w:t xml:space="preserve"> звен</w:t>
      </w:r>
      <w:r w:rsidR="005E08A3">
        <w:t>а</w:t>
      </w:r>
      <w:r w:rsidR="005E08A3" w:rsidRPr="00B419CB">
        <w:t xml:space="preserve"> НСЧС Сергачского муниципального </w:t>
      </w:r>
      <w:r w:rsidR="00647AB9">
        <w:t>округа</w:t>
      </w:r>
      <w:r w:rsidRPr="004E3BB5">
        <w:t xml:space="preserve">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 w14:paraId="6C15E9AE" w14:textId="77777777" w:rsidR="004E3BB5" w:rsidRPr="004E3BB5" w:rsidRDefault="004E3BB5" w:rsidP="004E3BB5">
      <w:pPr>
        <w:pStyle w:val="ad"/>
        <w:ind w:firstLine="709"/>
        <w:jc w:val="both"/>
      </w:pPr>
      <w:r w:rsidRPr="004E3BB5">
        <w:lastRenderedPageBreak/>
        <w:t>Организации всех форм собственности участвуют в ликвидации чрезвычайных ситуаций за счет собственных средств.</w:t>
      </w:r>
    </w:p>
    <w:p w14:paraId="1FB2ABD4" w14:textId="77777777" w:rsidR="004E3BB5" w:rsidRPr="004E3BB5" w:rsidRDefault="004E3BB5" w:rsidP="004E3BB5">
      <w:pPr>
        <w:pStyle w:val="ad"/>
        <w:ind w:firstLine="709"/>
        <w:jc w:val="both"/>
      </w:pPr>
      <w:r w:rsidRPr="004E3BB5">
        <w:t xml:space="preserve">Финансирование </w:t>
      </w:r>
      <w:r w:rsidR="005E08A3">
        <w:t>муниципальных</w:t>
      </w:r>
      <w:r w:rsidRPr="004E3BB5">
        <w:t xml:space="preserve">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Нижегородской области.</w:t>
      </w:r>
    </w:p>
    <w:p w14:paraId="2476A1FC" w14:textId="77777777" w:rsidR="004E3BB5" w:rsidRPr="004E3BB5" w:rsidRDefault="004E3BB5" w:rsidP="004E3BB5">
      <w:pPr>
        <w:pStyle w:val="ad"/>
        <w:ind w:firstLine="709"/>
        <w:jc w:val="both"/>
      </w:pPr>
      <w:r w:rsidRPr="004E3BB5">
        <w:t>34. Порядок организации и осуществления работ по профилактике пожаров и непосредственному их тушению, а также проведения аварийно-спасательных и других работ, возложенных на пожарную охрану,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p w14:paraId="7630FC56" w14:textId="77777777" w:rsidR="006E1E7E" w:rsidRDefault="004E3BB5" w:rsidP="004E3BB5">
      <w:pPr>
        <w:ind w:firstLine="709"/>
        <w:jc w:val="both"/>
        <w:rPr>
          <w:szCs w:val="28"/>
        </w:rPr>
      </w:pPr>
      <w:r w:rsidRPr="004E3BB5">
        <w:rPr>
          <w:szCs w:val="28"/>
        </w:rPr>
        <w:t>Тушение пожаров в лесах осуществляется в соответствии с законодательством Российской Федерации</w:t>
      </w:r>
      <w:r w:rsidR="00CB209B">
        <w:rPr>
          <w:szCs w:val="28"/>
        </w:rPr>
        <w:t xml:space="preserve"> и Нижегородской области</w:t>
      </w:r>
      <w:r w:rsidRPr="004E3BB5">
        <w:rPr>
          <w:szCs w:val="28"/>
        </w:rPr>
        <w:t>.</w:t>
      </w:r>
    </w:p>
    <w:p w14:paraId="449FDA66" w14:textId="77777777" w:rsidR="00841577" w:rsidRPr="004E3BB5" w:rsidRDefault="00841577" w:rsidP="004E3BB5">
      <w:pPr>
        <w:ind w:firstLine="709"/>
        <w:jc w:val="both"/>
        <w:rPr>
          <w:szCs w:val="28"/>
        </w:rPr>
      </w:pPr>
    </w:p>
    <w:p w14:paraId="504D6D7F" w14:textId="77777777" w:rsidR="006E3073" w:rsidRDefault="006E3073" w:rsidP="00945B5D">
      <w:pPr>
        <w:jc w:val="center"/>
        <w:rPr>
          <w:b/>
          <w:sz w:val="24"/>
        </w:rPr>
        <w:sectPr w:rsidR="006E3073" w:rsidSect="004E3BB5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81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E3073" w14:paraId="0DCA62CE" w14:textId="77777777" w:rsidTr="003E6FB8">
        <w:tc>
          <w:tcPr>
            <w:tcW w:w="7280" w:type="dxa"/>
          </w:tcPr>
          <w:p w14:paraId="456E7D86" w14:textId="77777777" w:rsidR="006E3073" w:rsidRDefault="006E3073" w:rsidP="003E6FB8">
            <w:pPr>
              <w:widowControl w:val="0"/>
              <w:jc w:val="center"/>
              <w:rPr>
                <w:b/>
                <w:sz w:val="24"/>
              </w:rPr>
            </w:pPr>
          </w:p>
        </w:tc>
        <w:tc>
          <w:tcPr>
            <w:tcW w:w="7280" w:type="dxa"/>
          </w:tcPr>
          <w:p w14:paraId="3AD25619" w14:textId="77777777" w:rsidR="006E3073" w:rsidRPr="00184212" w:rsidRDefault="006E3073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>Приложение</w:t>
            </w:r>
            <w:r>
              <w:rPr>
                <w:szCs w:val="28"/>
              </w:rPr>
              <w:t xml:space="preserve"> № 1</w:t>
            </w:r>
          </w:p>
          <w:p w14:paraId="323DBD72" w14:textId="77777777" w:rsidR="006E3073" w:rsidRPr="00184212" w:rsidRDefault="006E3073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к положению о муниципальном звене </w:t>
            </w:r>
          </w:p>
          <w:p w14:paraId="05999962" w14:textId="0AB3CECC" w:rsidR="006E3073" w:rsidRPr="00184212" w:rsidRDefault="006E3073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 Сергачского муниципального </w:t>
            </w:r>
            <w:r w:rsidR="00647AB9">
              <w:rPr>
                <w:szCs w:val="28"/>
              </w:rPr>
              <w:t>округа</w:t>
            </w:r>
            <w:r w:rsidRPr="00184212">
              <w:rPr>
                <w:szCs w:val="28"/>
              </w:rPr>
              <w:t xml:space="preserve"> </w:t>
            </w:r>
          </w:p>
          <w:p w14:paraId="709DE558" w14:textId="77777777" w:rsidR="006E3073" w:rsidRPr="00184212" w:rsidRDefault="006E3073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территориальной подсистемы </w:t>
            </w:r>
          </w:p>
          <w:p w14:paraId="74744944" w14:textId="77777777" w:rsidR="006E3073" w:rsidRPr="00184212" w:rsidRDefault="006E3073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Нижегородской области </w:t>
            </w:r>
          </w:p>
          <w:p w14:paraId="2C2BAFEA" w14:textId="77777777" w:rsidR="006E3073" w:rsidRPr="00184212" w:rsidRDefault="006E3073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единой государственной системы </w:t>
            </w:r>
          </w:p>
          <w:p w14:paraId="23086160" w14:textId="77777777" w:rsidR="006E3073" w:rsidRPr="00184212" w:rsidRDefault="006E3073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предупреждения и ликвидации </w:t>
            </w:r>
          </w:p>
          <w:p w14:paraId="138C70A7" w14:textId="77777777" w:rsidR="006E3073" w:rsidRDefault="006E3073" w:rsidP="003E6FB8">
            <w:pPr>
              <w:widowControl w:val="0"/>
              <w:jc w:val="right"/>
              <w:rPr>
                <w:b/>
                <w:sz w:val="24"/>
              </w:rPr>
            </w:pPr>
            <w:r w:rsidRPr="00184212">
              <w:rPr>
                <w:szCs w:val="28"/>
              </w:rPr>
              <w:t>чрезвычайных ситуаций</w:t>
            </w:r>
          </w:p>
        </w:tc>
      </w:tr>
    </w:tbl>
    <w:p w14:paraId="283D2BCA" w14:textId="77777777" w:rsidR="006E3073" w:rsidRDefault="006E3073" w:rsidP="006E3073">
      <w:pPr>
        <w:widowControl w:val="0"/>
        <w:rPr>
          <w:b/>
          <w:sz w:val="24"/>
        </w:rPr>
      </w:pPr>
    </w:p>
    <w:p w14:paraId="4DC5ABA4" w14:textId="77777777" w:rsidR="006E3073" w:rsidRPr="00184212" w:rsidRDefault="00845D98" w:rsidP="006E3073">
      <w:pPr>
        <w:pStyle w:val="ac"/>
        <w:jc w:val="center"/>
        <w:rPr>
          <w:b/>
          <w:szCs w:val="28"/>
        </w:rPr>
      </w:pPr>
      <w:r w:rsidRPr="00184212">
        <w:rPr>
          <w:b/>
          <w:szCs w:val="28"/>
        </w:rPr>
        <w:t xml:space="preserve">ПЕРЕЧЕНЬ </w:t>
      </w:r>
      <w:r>
        <w:rPr>
          <w:b/>
          <w:szCs w:val="28"/>
        </w:rPr>
        <w:t>ПОДСИСТЕМ</w:t>
      </w:r>
    </w:p>
    <w:p w14:paraId="33568274" w14:textId="3C315420" w:rsidR="006E3073" w:rsidRDefault="00845D98" w:rsidP="006E3073">
      <w:pPr>
        <w:pStyle w:val="ac"/>
        <w:jc w:val="center"/>
        <w:rPr>
          <w:b/>
          <w:bCs/>
          <w:szCs w:val="28"/>
        </w:rPr>
      </w:pPr>
      <w:r>
        <w:rPr>
          <w:b/>
          <w:bCs/>
          <w:szCs w:val="28"/>
        </w:rPr>
        <w:t>М</w:t>
      </w:r>
      <w:r w:rsidRPr="00184212">
        <w:rPr>
          <w:b/>
          <w:bCs/>
          <w:szCs w:val="28"/>
        </w:rPr>
        <w:t>УНИЦИПАЛЬНОГО ЗВЕНА НСЧС</w:t>
      </w:r>
      <w:r w:rsidRPr="00FE30F6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СЕРГАЧСКОГО </w:t>
      </w:r>
      <w:r w:rsidRPr="00184212">
        <w:rPr>
          <w:b/>
          <w:bCs/>
          <w:szCs w:val="28"/>
        </w:rPr>
        <w:t xml:space="preserve">МУНИЦИПАЛЬНОГО </w:t>
      </w:r>
      <w:r w:rsidR="00647AB9">
        <w:rPr>
          <w:b/>
          <w:bCs/>
          <w:szCs w:val="28"/>
        </w:rPr>
        <w:t>ОКРУГА</w:t>
      </w:r>
      <w:r w:rsidRPr="00184212">
        <w:rPr>
          <w:b/>
          <w:bCs/>
          <w:szCs w:val="28"/>
        </w:rPr>
        <w:t xml:space="preserve">, </w:t>
      </w:r>
    </w:p>
    <w:p w14:paraId="18D767BF" w14:textId="77777777" w:rsidR="006E3073" w:rsidRDefault="00845D98" w:rsidP="006E3073">
      <w:pPr>
        <w:pStyle w:val="ac"/>
        <w:jc w:val="center"/>
        <w:rPr>
          <w:b/>
          <w:bCs/>
          <w:szCs w:val="28"/>
        </w:rPr>
      </w:pPr>
      <w:r>
        <w:rPr>
          <w:b/>
          <w:bCs/>
          <w:szCs w:val="28"/>
        </w:rPr>
        <w:t>С</w:t>
      </w:r>
      <w:r w:rsidRPr="00184212">
        <w:rPr>
          <w:b/>
          <w:bCs/>
          <w:szCs w:val="28"/>
        </w:rPr>
        <w:t>ОЗДАВАЕМ</w:t>
      </w:r>
      <w:r>
        <w:rPr>
          <w:b/>
          <w:bCs/>
          <w:szCs w:val="28"/>
        </w:rPr>
        <w:t>ЫХ</w:t>
      </w:r>
      <w:r w:rsidRPr="00184212">
        <w:rPr>
          <w:b/>
          <w:bCs/>
          <w:szCs w:val="28"/>
        </w:rPr>
        <w:t xml:space="preserve"> ОРГАНИЗАЦИЯМИ, РАСПОЛОЖЕННЫМИ НА ТЕРРИТОРИИ </w:t>
      </w:r>
    </w:p>
    <w:p w14:paraId="1AB3C86E" w14:textId="67297E65" w:rsidR="006E3073" w:rsidRPr="00184212" w:rsidRDefault="00845D98" w:rsidP="006E3073">
      <w:pPr>
        <w:pStyle w:val="ac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СЕРГАЧСКОГО </w:t>
      </w:r>
      <w:r w:rsidRPr="00184212">
        <w:rPr>
          <w:b/>
          <w:bCs/>
          <w:szCs w:val="28"/>
        </w:rPr>
        <w:t xml:space="preserve">МУНИЦИПАЛЬНОГО </w:t>
      </w:r>
      <w:r w:rsidR="00647AB9">
        <w:rPr>
          <w:b/>
          <w:bCs/>
          <w:szCs w:val="28"/>
        </w:rPr>
        <w:t>ОКРУГА</w:t>
      </w:r>
      <w:r>
        <w:rPr>
          <w:b/>
          <w:bCs/>
          <w:szCs w:val="28"/>
        </w:rPr>
        <w:t xml:space="preserve"> Н</w:t>
      </w:r>
      <w:r w:rsidRPr="00184212">
        <w:rPr>
          <w:b/>
          <w:bCs/>
          <w:szCs w:val="28"/>
        </w:rPr>
        <w:t>ИЖЕГОРОДСКОЙ ОБЛАСТИ</w:t>
      </w:r>
    </w:p>
    <w:p w14:paraId="7E1CE6B8" w14:textId="77777777" w:rsidR="006E3073" w:rsidRDefault="006E3073" w:rsidP="006E3073">
      <w:pPr>
        <w:pStyle w:val="ac"/>
        <w:ind w:firstLine="709"/>
        <w:jc w:val="both"/>
        <w:rPr>
          <w:szCs w:val="28"/>
        </w:rPr>
      </w:pP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5955"/>
        <w:gridCol w:w="2418"/>
        <w:gridCol w:w="1558"/>
        <w:gridCol w:w="1558"/>
        <w:gridCol w:w="1556"/>
        <w:gridCol w:w="1210"/>
      </w:tblGrid>
      <w:tr w:rsidR="006E3073" w:rsidRPr="001251D7" w14:paraId="6286DFAB" w14:textId="77777777" w:rsidTr="003E6FB8">
        <w:trPr>
          <w:tblHeader/>
        </w:trPr>
        <w:tc>
          <w:tcPr>
            <w:tcW w:w="674" w:type="dxa"/>
            <w:vAlign w:val="center"/>
          </w:tcPr>
          <w:p w14:paraId="35CC1AFA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№ п/п</w:t>
            </w:r>
          </w:p>
        </w:tc>
        <w:tc>
          <w:tcPr>
            <w:tcW w:w="5955" w:type="dxa"/>
            <w:vAlign w:val="center"/>
          </w:tcPr>
          <w:p w14:paraId="7233C5A7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Наименование службы</w:t>
            </w:r>
          </w:p>
        </w:tc>
        <w:tc>
          <w:tcPr>
            <w:tcW w:w="2418" w:type="dxa"/>
            <w:vAlign w:val="center"/>
          </w:tcPr>
          <w:p w14:paraId="473299E5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Начальник службы</w:t>
            </w:r>
          </w:p>
        </w:tc>
        <w:tc>
          <w:tcPr>
            <w:tcW w:w="1558" w:type="dxa"/>
            <w:vAlign w:val="center"/>
          </w:tcPr>
          <w:p w14:paraId="7B46B457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Телефон</w:t>
            </w:r>
          </w:p>
          <w:p w14:paraId="628158C0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рабочий</w:t>
            </w:r>
          </w:p>
        </w:tc>
        <w:tc>
          <w:tcPr>
            <w:tcW w:w="1558" w:type="dxa"/>
            <w:vAlign w:val="center"/>
          </w:tcPr>
          <w:p w14:paraId="1736B45D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Количество</w:t>
            </w:r>
          </w:p>
        </w:tc>
        <w:tc>
          <w:tcPr>
            <w:tcW w:w="1556" w:type="dxa"/>
            <w:vAlign w:val="center"/>
          </w:tcPr>
          <w:p w14:paraId="28B21BDE" w14:textId="77777777" w:rsidR="006E3073" w:rsidRPr="00D24E5D" w:rsidRDefault="006E3073" w:rsidP="003E6FB8">
            <w:pPr>
              <w:pStyle w:val="ac"/>
              <w:jc w:val="center"/>
              <w:rPr>
                <w:sz w:val="24"/>
              </w:rPr>
            </w:pPr>
            <w:r w:rsidRPr="00D24E5D">
              <w:rPr>
                <w:sz w:val="24"/>
              </w:rPr>
              <w:t>Личный</w:t>
            </w:r>
          </w:p>
          <w:p w14:paraId="53E3E372" w14:textId="77777777" w:rsidR="006E3073" w:rsidRPr="00D24E5D" w:rsidRDefault="006E3073" w:rsidP="003E6FB8">
            <w:pPr>
              <w:pStyle w:val="ac"/>
              <w:jc w:val="center"/>
              <w:rPr>
                <w:sz w:val="24"/>
              </w:rPr>
            </w:pPr>
            <w:r w:rsidRPr="00D24E5D">
              <w:rPr>
                <w:sz w:val="24"/>
              </w:rPr>
              <w:t>состав</w:t>
            </w:r>
          </w:p>
        </w:tc>
        <w:tc>
          <w:tcPr>
            <w:tcW w:w="1210" w:type="dxa"/>
            <w:vAlign w:val="center"/>
          </w:tcPr>
          <w:p w14:paraId="68997769" w14:textId="77777777" w:rsidR="006E3073" w:rsidRPr="00D24E5D" w:rsidRDefault="006E3073" w:rsidP="003E6FB8">
            <w:pPr>
              <w:pStyle w:val="ac"/>
              <w:jc w:val="center"/>
              <w:rPr>
                <w:sz w:val="24"/>
              </w:rPr>
            </w:pPr>
            <w:r w:rsidRPr="00D24E5D">
              <w:rPr>
                <w:sz w:val="24"/>
              </w:rPr>
              <w:t>Техника</w:t>
            </w:r>
          </w:p>
        </w:tc>
      </w:tr>
      <w:tr w:rsidR="006E3073" w:rsidRPr="001251D7" w14:paraId="7FE5C14D" w14:textId="77777777" w:rsidTr="003E6FB8">
        <w:tc>
          <w:tcPr>
            <w:tcW w:w="14929" w:type="dxa"/>
            <w:gridSpan w:val="7"/>
            <w:vAlign w:val="center"/>
          </w:tcPr>
          <w:p w14:paraId="6B3F8BDE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Функциональные подсистемы</w:t>
            </w:r>
          </w:p>
        </w:tc>
      </w:tr>
      <w:tr w:rsidR="006E3073" w:rsidRPr="001251D7" w14:paraId="44AF18AE" w14:textId="77777777" w:rsidTr="003E6FB8">
        <w:tc>
          <w:tcPr>
            <w:tcW w:w="674" w:type="dxa"/>
            <w:vAlign w:val="center"/>
          </w:tcPr>
          <w:p w14:paraId="2C359857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1</w:t>
            </w:r>
          </w:p>
        </w:tc>
        <w:tc>
          <w:tcPr>
            <w:tcW w:w="5955" w:type="dxa"/>
          </w:tcPr>
          <w:p w14:paraId="1F2214B4" w14:textId="60611B24" w:rsidR="006E3073" w:rsidRPr="001251D7" w:rsidRDefault="006E3073" w:rsidP="003E6FB8">
            <w:pPr>
              <w:pStyle w:val="ac"/>
              <w:jc w:val="both"/>
              <w:rPr>
                <w:sz w:val="24"/>
              </w:rPr>
            </w:pPr>
            <w:r w:rsidRPr="001251D7">
              <w:rPr>
                <w:sz w:val="24"/>
              </w:rPr>
              <w:t>Предупреждения и тушения пожаров (</w:t>
            </w:r>
            <w:r w:rsidR="008D5D14" w:rsidRPr="008D5D14">
              <w:rPr>
                <w:sz w:val="24"/>
              </w:rPr>
              <w:t>118-ПСЧ 27-ПСО</w:t>
            </w:r>
            <w:r w:rsidR="008D5D14">
              <w:rPr>
                <w:sz w:val="24"/>
              </w:rPr>
              <w:t>)</w:t>
            </w:r>
          </w:p>
        </w:tc>
        <w:tc>
          <w:tcPr>
            <w:tcW w:w="2418" w:type="dxa"/>
          </w:tcPr>
          <w:p w14:paraId="798101B9" w14:textId="73B811D4" w:rsidR="006E3073" w:rsidRPr="001251D7" w:rsidRDefault="008D5D14" w:rsidP="003E6FB8">
            <w:pPr>
              <w:pStyle w:val="ac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Машенков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1558" w:type="dxa"/>
          </w:tcPr>
          <w:p w14:paraId="652C0938" w14:textId="77777777" w:rsidR="006E3073" w:rsidRPr="001251D7" w:rsidRDefault="006E3073" w:rsidP="003E6FB8">
            <w:pPr>
              <w:pStyle w:val="ac"/>
              <w:jc w:val="both"/>
              <w:rPr>
                <w:sz w:val="24"/>
              </w:rPr>
            </w:pPr>
            <w:r w:rsidRPr="001251D7">
              <w:rPr>
                <w:sz w:val="24"/>
              </w:rPr>
              <w:t>5-58-73</w:t>
            </w:r>
          </w:p>
        </w:tc>
        <w:tc>
          <w:tcPr>
            <w:tcW w:w="1558" w:type="dxa"/>
          </w:tcPr>
          <w:p w14:paraId="656AA2A7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6EEBD6E" w14:textId="77777777" w:rsidR="006E3073" w:rsidRPr="00F31F32" w:rsidRDefault="006E3073" w:rsidP="003E6FB8">
            <w:pPr>
              <w:pStyle w:val="ac"/>
              <w:jc w:val="center"/>
              <w:rPr>
                <w:sz w:val="24"/>
              </w:rPr>
            </w:pPr>
            <w:r w:rsidRPr="00F31F32">
              <w:rPr>
                <w:sz w:val="24"/>
              </w:rPr>
              <w:t>50</w:t>
            </w:r>
          </w:p>
        </w:tc>
        <w:tc>
          <w:tcPr>
            <w:tcW w:w="1210" w:type="dxa"/>
          </w:tcPr>
          <w:p w14:paraId="4FE5F9DB" w14:textId="77777777" w:rsidR="006E3073" w:rsidRPr="00F31F32" w:rsidRDefault="006E3073" w:rsidP="003E6FB8">
            <w:pPr>
              <w:pStyle w:val="ac"/>
              <w:jc w:val="center"/>
              <w:rPr>
                <w:sz w:val="24"/>
              </w:rPr>
            </w:pPr>
            <w:r w:rsidRPr="00F31F32">
              <w:rPr>
                <w:sz w:val="24"/>
              </w:rPr>
              <w:t>6</w:t>
            </w:r>
          </w:p>
        </w:tc>
      </w:tr>
      <w:tr w:rsidR="006E3073" w:rsidRPr="001251D7" w14:paraId="3399BF66" w14:textId="77777777" w:rsidTr="003E6FB8">
        <w:tc>
          <w:tcPr>
            <w:tcW w:w="674" w:type="dxa"/>
            <w:vAlign w:val="center"/>
          </w:tcPr>
          <w:p w14:paraId="0C52A80D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2</w:t>
            </w:r>
          </w:p>
        </w:tc>
        <w:tc>
          <w:tcPr>
            <w:tcW w:w="5955" w:type="dxa"/>
          </w:tcPr>
          <w:p w14:paraId="5A05B038" w14:textId="77777777" w:rsidR="006E3073" w:rsidRPr="001251D7" w:rsidRDefault="006E3073" w:rsidP="003E6FB8">
            <w:pPr>
              <w:pStyle w:val="ac"/>
              <w:jc w:val="both"/>
              <w:rPr>
                <w:sz w:val="24"/>
              </w:rPr>
            </w:pPr>
            <w:r w:rsidRPr="001251D7">
              <w:rPr>
                <w:sz w:val="24"/>
              </w:rPr>
              <w:t>Охраны общественного порядка (МО МВД России «Сергачский»)</w:t>
            </w:r>
          </w:p>
        </w:tc>
        <w:tc>
          <w:tcPr>
            <w:tcW w:w="2418" w:type="dxa"/>
          </w:tcPr>
          <w:p w14:paraId="274648B6" w14:textId="5D52971D" w:rsidR="006E3073" w:rsidRPr="001251D7" w:rsidRDefault="000E3AC2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Малюгина Н.Н.</w:t>
            </w:r>
          </w:p>
        </w:tc>
        <w:tc>
          <w:tcPr>
            <w:tcW w:w="1558" w:type="dxa"/>
          </w:tcPr>
          <w:p w14:paraId="4E6024F7" w14:textId="77777777" w:rsidR="006E3073" w:rsidRPr="001251D7" w:rsidRDefault="006E3073" w:rsidP="003E6FB8">
            <w:pPr>
              <w:pStyle w:val="ac"/>
              <w:jc w:val="both"/>
              <w:rPr>
                <w:sz w:val="24"/>
              </w:rPr>
            </w:pPr>
            <w:r w:rsidRPr="001251D7">
              <w:rPr>
                <w:sz w:val="24"/>
              </w:rPr>
              <w:t>5-25-80</w:t>
            </w:r>
          </w:p>
        </w:tc>
        <w:tc>
          <w:tcPr>
            <w:tcW w:w="1558" w:type="dxa"/>
          </w:tcPr>
          <w:p w14:paraId="5976F012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2E4C24C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10" w:type="dxa"/>
          </w:tcPr>
          <w:p w14:paraId="5CFEBCB1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17</w:t>
            </w:r>
          </w:p>
        </w:tc>
      </w:tr>
      <w:tr w:rsidR="006E3073" w:rsidRPr="001251D7" w14:paraId="34B5191C" w14:textId="77777777" w:rsidTr="003E6FB8">
        <w:tc>
          <w:tcPr>
            <w:tcW w:w="674" w:type="dxa"/>
            <w:vAlign w:val="center"/>
          </w:tcPr>
          <w:p w14:paraId="2C507184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3</w:t>
            </w:r>
          </w:p>
        </w:tc>
        <w:tc>
          <w:tcPr>
            <w:tcW w:w="5955" w:type="dxa"/>
          </w:tcPr>
          <w:p w14:paraId="251F970B" w14:textId="283D8235" w:rsidR="006E3073" w:rsidRPr="001251D7" w:rsidRDefault="006E3073" w:rsidP="003E6FB8">
            <w:pPr>
              <w:pStyle w:val="ac"/>
              <w:jc w:val="both"/>
              <w:rPr>
                <w:sz w:val="24"/>
              </w:rPr>
            </w:pPr>
            <w:r w:rsidRPr="001251D7">
              <w:rPr>
                <w:sz w:val="24"/>
              </w:rPr>
              <w:t>Электросвязи и информационно-технологической инфраструктуры (</w:t>
            </w:r>
            <w:r w:rsidR="00D94139">
              <w:rPr>
                <w:sz w:val="24"/>
              </w:rPr>
              <w:t>Сервисный центр г. Княгинино ПАО Ростелеком)</w:t>
            </w:r>
          </w:p>
        </w:tc>
        <w:tc>
          <w:tcPr>
            <w:tcW w:w="2418" w:type="dxa"/>
          </w:tcPr>
          <w:p w14:paraId="47F23C6A" w14:textId="2AFCF995" w:rsidR="006E3073" w:rsidRPr="001251D7" w:rsidRDefault="00D94139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Воронцов В.А.</w:t>
            </w:r>
          </w:p>
        </w:tc>
        <w:tc>
          <w:tcPr>
            <w:tcW w:w="1558" w:type="dxa"/>
          </w:tcPr>
          <w:p w14:paraId="330489EC" w14:textId="77777777" w:rsidR="006E3073" w:rsidRPr="001251D7" w:rsidRDefault="006E3073" w:rsidP="003E6FB8">
            <w:pPr>
              <w:pStyle w:val="ac"/>
              <w:jc w:val="both"/>
              <w:rPr>
                <w:sz w:val="24"/>
              </w:rPr>
            </w:pPr>
            <w:r w:rsidRPr="001251D7">
              <w:rPr>
                <w:sz w:val="24"/>
              </w:rPr>
              <w:t>5-50-04</w:t>
            </w:r>
          </w:p>
        </w:tc>
        <w:tc>
          <w:tcPr>
            <w:tcW w:w="1558" w:type="dxa"/>
          </w:tcPr>
          <w:p w14:paraId="502BED4A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03AFF75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17</w:t>
            </w:r>
          </w:p>
        </w:tc>
        <w:tc>
          <w:tcPr>
            <w:tcW w:w="1210" w:type="dxa"/>
          </w:tcPr>
          <w:p w14:paraId="32670199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1</w:t>
            </w:r>
          </w:p>
        </w:tc>
      </w:tr>
      <w:tr w:rsidR="006E3073" w:rsidRPr="001251D7" w14:paraId="2158BBC4" w14:textId="77777777" w:rsidTr="003E6FB8">
        <w:tc>
          <w:tcPr>
            <w:tcW w:w="674" w:type="dxa"/>
            <w:vAlign w:val="center"/>
          </w:tcPr>
          <w:p w14:paraId="3F2FA1A0" w14:textId="751CEC8A" w:rsidR="006E3073" w:rsidRPr="001251D7" w:rsidRDefault="00E45F1F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</w:tcPr>
          <w:p w14:paraId="21583F35" w14:textId="02CDC230" w:rsidR="006E3073" w:rsidRPr="00C044A5" w:rsidRDefault="008D5D14" w:rsidP="003E6FB8">
            <w:pPr>
              <w:pStyle w:val="ac"/>
              <w:jc w:val="both"/>
              <w:rPr>
                <w:sz w:val="24"/>
              </w:rPr>
            </w:pPr>
            <w:r w:rsidRPr="008D5D14">
              <w:rPr>
                <w:sz w:val="24"/>
              </w:rPr>
              <w:t xml:space="preserve">Территориальный отдел Управления Федеральной службы по надзору в сфере защиты прав потребителей и благополучия человека по Нижегородской области в Лысковском, Воротынском, Княгининском, Краснооктябрьском, Спасском, Сергачском, </w:t>
            </w:r>
            <w:r w:rsidR="00A26673" w:rsidRPr="008D5D14">
              <w:rPr>
                <w:sz w:val="24"/>
              </w:rPr>
              <w:t>Сеченовском, Пильнинском</w:t>
            </w:r>
            <w:r w:rsidRPr="008D5D14">
              <w:rPr>
                <w:sz w:val="24"/>
              </w:rPr>
              <w:t xml:space="preserve"> районах</w:t>
            </w:r>
          </w:p>
        </w:tc>
        <w:tc>
          <w:tcPr>
            <w:tcW w:w="2418" w:type="dxa"/>
          </w:tcPr>
          <w:p w14:paraId="517DA40D" w14:textId="33CC2E8A" w:rsidR="006E3073" w:rsidRPr="008D5D14" w:rsidRDefault="008D5D14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Капустина Н.А.</w:t>
            </w:r>
          </w:p>
        </w:tc>
        <w:tc>
          <w:tcPr>
            <w:tcW w:w="1558" w:type="dxa"/>
          </w:tcPr>
          <w:p w14:paraId="5C0B71B8" w14:textId="101634FC" w:rsidR="006E3073" w:rsidRPr="001251D7" w:rsidRDefault="00D94139" w:rsidP="003E6FB8">
            <w:pPr>
              <w:pStyle w:val="ac"/>
              <w:jc w:val="both"/>
              <w:rPr>
                <w:sz w:val="24"/>
              </w:rPr>
            </w:pPr>
            <w:r w:rsidRPr="00D94139">
              <w:rPr>
                <w:sz w:val="24"/>
              </w:rPr>
              <w:t>495</w:t>
            </w:r>
            <w:r w:rsidR="00326D93">
              <w:rPr>
                <w:sz w:val="24"/>
              </w:rPr>
              <w:t>-</w:t>
            </w:r>
            <w:r w:rsidRPr="00D94139">
              <w:rPr>
                <w:sz w:val="24"/>
              </w:rPr>
              <w:t>01</w:t>
            </w:r>
            <w:r w:rsidR="00326D93">
              <w:rPr>
                <w:sz w:val="24"/>
              </w:rPr>
              <w:t>-</w:t>
            </w:r>
            <w:r w:rsidRPr="00D94139">
              <w:rPr>
                <w:sz w:val="24"/>
              </w:rPr>
              <w:t>94</w:t>
            </w:r>
          </w:p>
        </w:tc>
        <w:tc>
          <w:tcPr>
            <w:tcW w:w="1558" w:type="dxa"/>
          </w:tcPr>
          <w:p w14:paraId="3E16885F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17A66E7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10" w:type="dxa"/>
          </w:tcPr>
          <w:p w14:paraId="4FCA5CD8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E3073" w:rsidRPr="001251D7" w14:paraId="0CF65B0F" w14:textId="77777777" w:rsidTr="003E6FB8">
        <w:tc>
          <w:tcPr>
            <w:tcW w:w="10605" w:type="dxa"/>
            <w:gridSpan w:val="4"/>
            <w:vAlign w:val="center"/>
          </w:tcPr>
          <w:p w14:paraId="6427FF5B" w14:textId="77777777" w:rsidR="006E3073" w:rsidRPr="001251D7" w:rsidRDefault="006E3073" w:rsidP="003E6FB8">
            <w:pPr>
              <w:pStyle w:val="ac"/>
              <w:rPr>
                <w:sz w:val="24"/>
              </w:rPr>
            </w:pPr>
            <w:r w:rsidRPr="001251D7">
              <w:rPr>
                <w:sz w:val="24"/>
              </w:rPr>
              <w:t>ИТОГО:</w:t>
            </w:r>
          </w:p>
        </w:tc>
        <w:tc>
          <w:tcPr>
            <w:tcW w:w="1558" w:type="dxa"/>
          </w:tcPr>
          <w:p w14:paraId="6D7C25E4" w14:textId="7401F34D" w:rsidR="006E3073" w:rsidRPr="001251D7" w:rsidRDefault="009C7FDA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6" w:type="dxa"/>
          </w:tcPr>
          <w:p w14:paraId="4EC681E1" w14:textId="2655189E" w:rsidR="006E3073" w:rsidRPr="001251D7" w:rsidRDefault="00D22C10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10" w:type="dxa"/>
          </w:tcPr>
          <w:p w14:paraId="30717DDD" w14:textId="3665BEE9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22C10">
              <w:rPr>
                <w:sz w:val="24"/>
              </w:rPr>
              <w:t>7</w:t>
            </w:r>
          </w:p>
        </w:tc>
      </w:tr>
      <w:tr w:rsidR="006E3073" w:rsidRPr="001251D7" w14:paraId="1B93EDDC" w14:textId="77777777" w:rsidTr="003E6FB8">
        <w:tc>
          <w:tcPr>
            <w:tcW w:w="14929" w:type="dxa"/>
            <w:gridSpan w:val="7"/>
            <w:vAlign w:val="center"/>
          </w:tcPr>
          <w:p w14:paraId="621004C5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 w:rsidRPr="001251D7">
              <w:rPr>
                <w:sz w:val="24"/>
              </w:rPr>
              <w:t>Территориальн</w:t>
            </w:r>
            <w:r>
              <w:rPr>
                <w:sz w:val="24"/>
              </w:rPr>
              <w:t>ые</w:t>
            </w:r>
            <w:r w:rsidRPr="001251D7">
              <w:rPr>
                <w:sz w:val="24"/>
              </w:rPr>
              <w:t xml:space="preserve"> подсистемы</w:t>
            </w:r>
          </w:p>
        </w:tc>
      </w:tr>
      <w:tr w:rsidR="006E3073" w:rsidRPr="001251D7" w14:paraId="36442ED5" w14:textId="77777777" w:rsidTr="003E6FB8">
        <w:tc>
          <w:tcPr>
            <w:tcW w:w="674" w:type="dxa"/>
            <w:vAlign w:val="center"/>
          </w:tcPr>
          <w:p w14:paraId="1518C0CE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14:paraId="71A954EE" w14:textId="77777777" w:rsidR="006E3073" w:rsidRPr="00C044A5" w:rsidRDefault="006E3073" w:rsidP="003E6FB8">
            <w:pPr>
              <w:pStyle w:val="ac"/>
              <w:jc w:val="both"/>
              <w:rPr>
                <w:sz w:val="24"/>
              </w:rPr>
            </w:pPr>
            <w:r w:rsidRPr="00C044A5">
              <w:rPr>
                <w:sz w:val="24"/>
              </w:rPr>
              <w:t xml:space="preserve">Газоснабжения, предупреждения и контроля за ликвидацией ЧС в организациях (на объектах) газового </w:t>
            </w:r>
            <w:r w:rsidRPr="00C044A5">
              <w:rPr>
                <w:sz w:val="24"/>
              </w:rPr>
              <w:lastRenderedPageBreak/>
              <w:t>хозяйства (</w:t>
            </w:r>
            <w:r w:rsidRPr="00641506">
              <w:rPr>
                <w:sz w:val="24"/>
              </w:rPr>
              <w:t>ПАО «Газпром газораспределение Нижний Новгород» филиал в г. Сергаче</w:t>
            </w:r>
            <w:r w:rsidRPr="00C044A5">
              <w:rPr>
                <w:sz w:val="24"/>
              </w:rPr>
              <w:t xml:space="preserve"> (во взаимодействии с Пильнинским ЛПУМГ ООО «Газпром трансгаз Нижний Новгород»)</w:t>
            </w:r>
          </w:p>
        </w:tc>
        <w:tc>
          <w:tcPr>
            <w:tcW w:w="2418" w:type="dxa"/>
          </w:tcPr>
          <w:p w14:paraId="082C3436" w14:textId="14989F1B" w:rsidR="006E3073" w:rsidRPr="001251D7" w:rsidRDefault="00A26673" w:rsidP="003E6FB8">
            <w:pPr>
              <w:pStyle w:val="ac"/>
              <w:jc w:val="both"/>
              <w:rPr>
                <w:sz w:val="24"/>
              </w:rPr>
            </w:pPr>
            <w:proofErr w:type="spellStart"/>
            <w:r w:rsidRPr="00A26673">
              <w:rPr>
                <w:sz w:val="24"/>
              </w:rPr>
              <w:lastRenderedPageBreak/>
              <w:t>Середнев</w:t>
            </w:r>
            <w:proofErr w:type="spellEnd"/>
            <w:r w:rsidRPr="00A26673">
              <w:rPr>
                <w:sz w:val="24"/>
              </w:rPr>
              <w:t xml:space="preserve"> В.В.</w:t>
            </w:r>
          </w:p>
        </w:tc>
        <w:tc>
          <w:tcPr>
            <w:tcW w:w="1558" w:type="dxa"/>
          </w:tcPr>
          <w:p w14:paraId="22DBB7F0" w14:textId="77777777" w:rsidR="006E3073" w:rsidRPr="001251D7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5-26-56</w:t>
            </w:r>
          </w:p>
        </w:tc>
        <w:tc>
          <w:tcPr>
            <w:tcW w:w="1558" w:type="dxa"/>
          </w:tcPr>
          <w:p w14:paraId="622C2E21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53F28DD1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10" w:type="dxa"/>
          </w:tcPr>
          <w:p w14:paraId="1B375EFF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E3073" w:rsidRPr="001251D7" w14:paraId="6D4D4B15" w14:textId="77777777" w:rsidTr="003E6FB8">
        <w:tc>
          <w:tcPr>
            <w:tcW w:w="674" w:type="dxa"/>
            <w:vAlign w:val="center"/>
          </w:tcPr>
          <w:p w14:paraId="70C5852E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5" w:type="dxa"/>
          </w:tcPr>
          <w:p w14:paraId="649333D0" w14:textId="343AFE81" w:rsidR="006E3073" w:rsidRPr="00C044A5" w:rsidRDefault="006E3073" w:rsidP="003E6FB8">
            <w:pPr>
              <w:pStyle w:val="ac"/>
              <w:jc w:val="both"/>
              <w:rPr>
                <w:sz w:val="24"/>
              </w:rPr>
            </w:pPr>
            <w:r w:rsidRPr="00C044A5">
              <w:rPr>
                <w:sz w:val="24"/>
              </w:rPr>
              <w:t xml:space="preserve">Энергоснабжения, предупреждения и контроля за ликвидацией ЧС в организациях (на объектах) энергоснабжения (Сергачские районные электрические сети </w:t>
            </w:r>
            <w:r>
              <w:rPr>
                <w:sz w:val="24"/>
              </w:rPr>
              <w:t>П</w:t>
            </w:r>
            <w:r w:rsidRPr="00AB3E2B">
              <w:rPr>
                <w:sz w:val="24"/>
              </w:rPr>
              <w:t>АО «</w:t>
            </w:r>
            <w:proofErr w:type="spellStart"/>
            <w:r w:rsidR="0012380D">
              <w:rPr>
                <w:sz w:val="24"/>
              </w:rPr>
              <w:t>Россети</w:t>
            </w:r>
            <w:proofErr w:type="spellEnd"/>
            <w:r w:rsidR="0012380D">
              <w:rPr>
                <w:sz w:val="24"/>
              </w:rPr>
              <w:t xml:space="preserve"> </w:t>
            </w:r>
            <w:r w:rsidRPr="00AB3E2B">
              <w:rPr>
                <w:sz w:val="24"/>
              </w:rPr>
              <w:t>Центра</w:t>
            </w:r>
            <w:r w:rsidR="0012380D">
              <w:rPr>
                <w:sz w:val="24"/>
              </w:rPr>
              <w:t xml:space="preserve"> и Приволжья</w:t>
            </w:r>
            <w:r w:rsidRPr="00AB3E2B">
              <w:rPr>
                <w:sz w:val="24"/>
              </w:rPr>
              <w:t>»</w:t>
            </w:r>
            <w:r w:rsidRPr="00C044A5">
              <w:rPr>
                <w:sz w:val="24"/>
              </w:rPr>
              <w:t>)</w:t>
            </w:r>
          </w:p>
        </w:tc>
        <w:tc>
          <w:tcPr>
            <w:tcW w:w="2418" w:type="dxa"/>
          </w:tcPr>
          <w:p w14:paraId="7E37A75F" w14:textId="18AD8F8F" w:rsidR="006E3073" w:rsidRPr="001251D7" w:rsidRDefault="00E45F1F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Бородин Е.О.</w:t>
            </w:r>
          </w:p>
        </w:tc>
        <w:tc>
          <w:tcPr>
            <w:tcW w:w="1558" w:type="dxa"/>
          </w:tcPr>
          <w:p w14:paraId="381CEE89" w14:textId="77777777" w:rsidR="006E3073" w:rsidRPr="001251D7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5-17-68</w:t>
            </w:r>
          </w:p>
        </w:tc>
        <w:tc>
          <w:tcPr>
            <w:tcW w:w="1558" w:type="dxa"/>
          </w:tcPr>
          <w:p w14:paraId="48F7BD89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632EFA59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10" w:type="dxa"/>
          </w:tcPr>
          <w:p w14:paraId="1C471069" w14:textId="77777777" w:rsidR="006E3073" w:rsidRPr="001251D7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E3073" w:rsidRPr="001251D7" w14:paraId="44E842D4" w14:textId="77777777" w:rsidTr="003E6FB8">
        <w:tc>
          <w:tcPr>
            <w:tcW w:w="674" w:type="dxa"/>
            <w:vAlign w:val="center"/>
          </w:tcPr>
          <w:p w14:paraId="494654A5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</w:tcPr>
          <w:p w14:paraId="2A2A2D10" w14:textId="61F8E579" w:rsidR="006E3073" w:rsidRPr="00451283" w:rsidRDefault="006E3073" w:rsidP="003E6FB8">
            <w:pPr>
              <w:pStyle w:val="ac"/>
              <w:jc w:val="both"/>
              <w:rPr>
                <w:sz w:val="24"/>
              </w:rPr>
            </w:pPr>
            <w:r w:rsidRPr="00451283">
              <w:rPr>
                <w:sz w:val="24"/>
              </w:rPr>
              <w:t>Предупреждения и ликвидации ЧС на объектах коммунального хозяйства (</w:t>
            </w:r>
            <w:r w:rsidRPr="007D7CFF">
              <w:rPr>
                <w:sz w:val="24"/>
              </w:rPr>
              <w:t xml:space="preserve">Комитет по управлению муниципальным имуществом и жилищно-коммунальным хозяйством администрации Сергачского муниципального </w:t>
            </w:r>
            <w:r w:rsidR="00647AB9">
              <w:rPr>
                <w:sz w:val="24"/>
              </w:rPr>
              <w:t>округа</w:t>
            </w:r>
            <w:r w:rsidRPr="00451283">
              <w:rPr>
                <w:sz w:val="24"/>
              </w:rPr>
              <w:t xml:space="preserve"> (во взаимодействии с ОАО «УК ЖКХ Сергачского </w:t>
            </w:r>
            <w:r w:rsidR="00647AB9">
              <w:rPr>
                <w:sz w:val="24"/>
              </w:rPr>
              <w:t>округа</w:t>
            </w:r>
            <w:r>
              <w:rPr>
                <w:sz w:val="24"/>
              </w:rPr>
              <w:t>»</w:t>
            </w:r>
            <w:r w:rsidRPr="00451283">
              <w:rPr>
                <w:sz w:val="24"/>
              </w:rPr>
              <w:t xml:space="preserve">, </w:t>
            </w:r>
            <w:r w:rsidRPr="00AB3E2B">
              <w:rPr>
                <w:sz w:val="24"/>
              </w:rPr>
              <w:t>Сергачск</w:t>
            </w:r>
            <w:r>
              <w:rPr>
                <w:sz w:val="24"/>
              </w:rPr>
              <w:t>им</w:t>
            </w:r>
            <w:r w:rsidRPr="00AB3E2B">
              <w:rPr>
                <w:sz w:val="24"/>
              </w:rPr>
              <w:t xml:space="preserve"> ТСР ООО «</w:t>
            </w:r>
            <w:proofErr w:type="spellStart"/>
            <w:r w:rsidRPr="00AB3E2B">
              <w:rPr>
                <w:sz w:val="24"/>
              </w:rPr>
              <w:t>Нижегородтеплогаз</w:t>
            </w:r>
            <w:proofErr w:type="spellEnd"/>
            <w:r w:rsidRPr="00AB3E2B">
              <w:rPr>
                <w:sz w:val="24"/>
              </w:rPr>
              <w:t>»</w:t>
            </w:r>
            <w:r w:rsidRPr="00451283">
              <w:rPr>
                <w:sz w:val="24"/>
              </w:rPr>
              <w:t xml:space="preserve">, </w:t>
            </w:r>
            <w:r>
              <w:rPr>
                <w:sz w:val="24"/>
              </w:rPr>
              <w:t>МП «Водоканал»</w:t>
            </w:r>
            <w:r w:rsidRPr="00451283">
              <w:rPr>
                <w:sz w:val="24"/>
              </w:rPr>
              <w:t>)</w:t>
            </w:r>
          </w:p>
        </w:tc>
        <w:tc>
          <w:tcPr>
            <w:tcW w:w="2418" w:type="dxa"/>
          </w:tcPr>
          <w:p w14:paraId="2F0F809A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Вотяков С.В.</w:t>
            </w:r>
          </w:p>
        </w:tc>
        <w:tc>
          <w:tcPr>
            <w:tcW w:w="1558" w:type="dxa"/>
          </w:tcPr>
          <w:p w14:paraId="00C559DC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5-14-07</w:t>
            </w:r>
          </w:p>
        </w:tc>
        <w:tc>
          <w:tcPr>
            <w:tcW w:w="1558" w:type="dxa"/>
          </w:tcPr>
          <w:p w14:paraId="2E14EC18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73B21DC6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10" w:type="dxa"/>
          </w:tcPr>
          <w:p w14:paraId="132D1E18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E3073" w:rsidRPr="001251D7" w14:paraId="5D9F7BB9" w14:textId="77777777" w:rsidTr="003E6FB8">
        <w:tc>
          <w:tcPr>
            <w:tcW w:w="674" w:type="dxa"/>
            <w:vAlign w:val="center"/>
          </w:tcPr>
          <w:p w14:paraId="1D589D21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</w:tcPr>
          <w:p w14:paraId="6B90B3DB" w14:textId="77777777" w:rsidR="006E3073" w:rsidRPr="00D86846" w:rsidRDefault="006E3073" w:rsidP="003E6FB8">
            <w:pPr>
              <w:pStyle w:val="ac"/>
              <w:jc w:val="both"/>
              <w:rPr>
                <w:sz w:val="24"/>
              </w:rPr>
            </w:pPr>
            <w:r w:rsidRPr="00D86846">
              <w:rPr>
                <w:sz w:val="24"/>
              </w:rPr>
              <w:t>Медико-санитарной помощи пострадавшим в ЧС, резервов медицинских ресурсов (ГБУЗ НО «Сергачская центральная районная больница»)</w:t>
            </w:r>
          </w:p>
        </w:tc>
        <w:tc>
          <w:tcPr>
            <w:tcW w:w="2418" w:type="dxa"/>
          </w:tcPr>
          <w:p w14:paraId="2950D398" w14:textId="2DA225E3" w:rsidR="006E3073" w:rsidRDefault="00A53609" w:rsidP="003E6FB8">
            <w:pPr>
              <w:pStyle w:val="ac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Латцев</w:t>
            </w:r>
            <w:proofErr w:type="spellEnd"/>
            <w:r>
              <w:rPr>
                <w:sz w:val="24"/>
              </w:rPr>
              <w:t xml:space="preserve"> С.В</w:t>
            </w:r>
            <w:r w:rsidR="00D94139">
              <w:rPr>
                <w:sz w:val="24"/>
              </w:rPr>
              <w:t>.</w:t>
            </w:r>
          </w:p>
        </w:tc>
        <w:tc>
          <w:tcPr>
            <w:tcW w:w="1558" w:type="dxa"/>
          </w:tcPr>
          <w:p w14:paraId="1CD22B96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5-20-20</w:t>
            </w:r>
          </w:p>
        </w:tc>
        <w:tc>
          <w:tcPr>
            <w:tcW w:w="1558" w:type="dxa"/>
          </w:tcPr>
          <w:p w14:paraId="45DEEA44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3CE0534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10" w:type="dxa"/>
          </w:tcPr>
          <w:p w14:paraId="61AA4ED7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E3073" w:rsidRPr="001251D7" w14:paraId="659A24BA" w14:textId="77777777" w:rsidTr="003E6FB8">
        <w:tc>
          <w:tcPr>
            <w:tcW w:w="674" w:type="dxa"/>
            <w:vAlign w:val="center"/>
          </w:tcPr>
          <w:p w14:paraId="51BED4BB" w14:textId="244F129A" w:rsidR="006E3073" w:rsidRDefault="009C7FDA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</w:tcPr>
          <w:p w14:paraId="20F3E2E0" w14:textId="77777777" w:rsidR="006E3073" w:rsidRPr="00C044A5" w:rsidRDefault="006E3073" w:rsidP="003E6FB8">
            <w:pPr>
              <w:pStyle w:val="ac"/>
              <w:jc w:val="both"/>
              <w:rPr>
                <w:sz w:val="24"/>
              </w:rPr>
            </w:pPr>
            <w:r w:rsidRPr="00442658">
              <w:rPr>
                <w:sz w:val="24"/>
              </w:rPr>
              <w:t>Транспортного обеспечения ликвидации ЧС</w:t>
            </w:r>
            <w:r>
              <w:rPr>
                <w:sz w:val="24"/>
              </w:rPr>
              <w:t xml:space="preserve"> (Муниципальное предприятие «Дорожник Сергач» (во взаимодействии с м</w:t>
            </w:r>
            <w:r w:rsidRPr="00442658">
              <w:rPr>
                <w:sz w:val="24"/>
              </w:rPr>
              <w:t>униципальн</w:t>
            </w:r>
            <w:r>
              <w:rPr>
                <w:sz w:val="24"/>
              </w:rPr>
              <w:t>ым</w:t>
            </w:r>
            <w:r w:rsidRPr="00442658">
              <w:rPr>
                <w:sz w:val="24"/>
              </w:rPr>
              <w:t xml:space="preserve"> предприятие</w:t>
            </w:r>
            <w:r>
              <w:rPr>
                <w:sz w:val="24"/>
              </w:rPr>
              <w:t>м</w:t>
            </w:r>
            <w:r w:rsidRPr="00442658">
              <w:rPr>
                <w:sz w:val="24"/>
              </w:rPr>
              <w:t xml:space="preserve"> «Сергачский автобус»</w:t>
            </w:r>
            <w:r>
              <w:rPr>
                <w:sz w:val="24"/>
              </w:rPr>
              <w:t>)</w:t>
            </w:r>
          </w:p>
        </w:tc>
        <w:tc>
          <w:tcPr>
            <w:tcW w:w="2418" w:type="dxa"/>
          </w:tcPr>
          <w:p w14:paraId="47537627" w14:textId="0D8D8847" w:rsidR="006E3073" w:rsidRDefault="009C7FDA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Козлов С.А.</w:t>
            </w:r>
          </w:p>
        </w:tc>
        <w:tc>
          <w:tcPr>
            <w:tcW w:w="1558" w:type="dxa"/>
          </w:tcPr>
          <w:p w14:paraId="67E89AA5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5-55-85</w:t>
            </w:r>
          </w:p>
        </w:tc>
        <w:tc>
          <w:tcPr>
            <w:tcW w:w="1558" w:type="dxa"/>
          </w:tcPr>
          <w:p w14:paraId="61819C08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44BD4EB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10" w:type="dxa"/>
          </w:tcPr>
          <w:p w14:paraId="2C34186F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E3073" w:rsidRPr="001251D7" w14:paraId="1B23C73A" w14:textId="77777777" w:rsidTr="003E6FB8">
        <w:tc>
          <w:tcPr>
            <w:tcW w:w="674" w:type="dxa"/>
            <w:vAlign w:val="center"/>
          </w:tcPr>
          <w:p w14:paraId="657FDB92" w14:textId="1897DBCE" w:rsidR="006E3073" w:rsidRDefault="009C7FDA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5" w:type="dxa"/>
          </w:tcPr>
          <w:p w14:paraId="75174E5F" w14:textId="6C97DEE4" w:rsidR="006E3073" w:rsidRPr="00C044A5" w:rsidRDefault="006E3073" w:rsidP="003E6FB8">
            <w:pPr>
              <w:pStyle w:val="ac"/>
              <w:jc w:val="both"/>
              <w:rPr>
                <w:sz w:val="24"/>
              </w:rPr>
            </w:pPr>
            <w:r w:rsidRPr="00442658">
              <w:rPr>
                <w:sz w:val="24"/>
              </w:rPr>
              <w:t>Финансовых резервов</w:t>
            </w:r>
            <w:r>
              <w:rPr>
                <w:sz w:val="24"/>
              </w:rPr>
              <w:t xml:space="preserve"> (</w:t>
            </w:r>
            <w:r w:rsidRPr="00442658">
              <w:rPr>
                <w:sz w:val="24"/>
              </w:rPr>
              <w:t xml:space="preserve">Управление финансов администрации Сергачского муниципального </w:t>
            </w:r>
            <w:r w:rsidR="00647AB9">
              <w:rPr>
                <w:sz w:val="24"/>
              </w:rPr>
              <w:t>округа</w:t>
            </w:r>
            <w:r>
              <w:rPr>
                <w:sz w:val="24"/>
              </w:rPr>
              <w:t>)</w:t>
            </w:r>
          </w:p>
        </w:tc>
        <w:tc>
          <w:tcPr>
            <w:tcW w:w="2418" w:type="dxa"/>
          </w:tcPr>
          <w:p w14:paraId="1A2686A7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Громова Е.В.</w:t>
            </w:r>
          </w:p>
        </w:tc>
        <w:tc>
          <w:tcPr>
            <w:tcW w:w="1558" w:type="dxa"/>
          </w:tcPr>
          <w:p w14:paraId="53087D1F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5-22-82</w:t>
            </w:r>
          </w:p>
        </w:tc>
        <w:tc>
          <w:tcPr>
            <w:tcW w:w="1558" w:type="dxa"/>
          </w:tcPr>
          <w:p w14:paraId="07B500E8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5F0744F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0" w:type="dxa"/>
          </w:tcPr>
          <w:p w14:paraId="34AAE519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E3073" w:rsidRPr="001251D7" w14:paraId="0BE79121" w14:textId="77777777" w:rsidTr="003E6FB8">
        <w:tc>
          <w:tcPr>
            <w:tcW w:w="674" w:type="dxa"/>
            <w:vAlign w:val="center"/>
          </w:tcPr>
          <w:p w14:paraId="469EB910" w14:textId="1C95C9FA" w:rsidR="006E3073" w:rsidRDefault="009C7FDA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5" w:type="dxa"/>
          </w:tcPr>
          <w:p w14:paraId="522E6F1B" w14:textId="0D8E845F" w:rsidR="006E3073" w:rsidRPr="00C044A5" w:rsidRDefault="006E3073" w:rsidP="003E6FB8">
            <w:pPr>
              <w:pStyle w:val="ac"/>
              <w:jc w:val="both"/>
              <w:rPr>
                <w:sz w:val="24"/>
              </w:rPr>
            </w:pPr>
            <w:r w:rsidRPr="00442658">
              <w:rPr>
                <w:sz w:val="24"/>
              </w:rPr>
              <w:t>Инженерного обеспечения и восстановления объектов в зоне ЧС</w:t>
            </w:r>
            <w:r>
              <w:rPr>
                <w:sz w:val="24"/>
              </w:rPr>
              <w:t xml:space="preserve"> (</w:t>
            </w:r>
            <w:r w:rsidR="009C7FDA">
              <w:rPr>
                <w:sz w:val="24"/>
              </w:rPr>
              <w:t xml:space="preserve">Управление </w:t>
            </w:r>
            <w:r w:rsidRPr="00D53D4B">
              <w:rPr>
                <w:sz w:val="24"/>
              </w:rPr>
              <w:t xml:space="preserve">капитального строительства администрации Сергачского муниципального </w:t>
            </w:r>
            <w:r w:rsidR="00647AB9">
              <w:rPr>
                <w:sz w:val="24"/>
              </w:rPr>
              <w:t>округа</w:t>
            </w:r>
            <w:r>
              <w:rPr>
                <w:sz w:val="24"/>
              </w:rPr>
              <w:t>)</w:t>
            </w:r>
          </w:p>
        </w:tc>
        <w:tc>
          <w:tcPr>
            <w:tcW w:w="2418" w:type="dxa"/>
          </w:tcPr>
          <w:p w14:paraId="5A6945E9" w14:textId="0C151D46" w:rsidR="006E3073" w:rsidRDefault="009C7FDA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Дмитриев А.Е.</w:t>
            </w:r>
          </w:p>
        </w:tc>
        <w:tc>
          <w:tcPr>
            <w:tcW w:w="1558" w:type="dxa"/>
          </w:tcPr>
          <w:p w14:paraId="13ABD317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5-16-16</w:t>
            </w:r>
          </w:p>
        </w:tc>
        <w:tc>
          <w:tcPr>
            <w:tcW w:w="1558" w:type="dxa"/>
          </w:tcPr>
          <w:p w14:paraId="41CDCBDB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F127ABC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0" w:type="dxa"/>
          </w:tcPr>
          <w:p w14:paraId="52FB4088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E3073" w:rsidRPr="001251D7" w14:paraId="5B065FCB" w14:textId="77777777" w:rsidTr="003E6FB8">
        <w:tc>
          <w:tcPr>
            <w:tcW w:w="674" w:type="dxa"/>
            <w:vAlign w:val="center"/>
          </w:tcPr>
          <w:p w14:paraId="4DB74BCB" w14:textId="6FFA00D6" w:rsidR="006E3073" w:rsidRDefault="009C7FDA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5" w:type="dxa"/>
          </w:tcPr>
          <w:p w14:paraId="0BE39C6A" w14:textId="77777777" w:rsidR="006E3073" w:rsidRPr="00C044A5" w:rsidRDefault="006E3073" w:rsidP="003E6FB8">
            <w:pPr>
              <w:pStyle w:val="ac"/>
              <w:jc w:val="both"/>
              <w:rPr>
                <w:sz w:val="24"/>
              </w:rPr>
            </w:pPr>
            <w:r w:rsidRPr="00EC5285">
              <w:rPr>
                <w:sz w:val="24"/>
              </w:rPr>
              <w:t>Охраны лесов от пожаров</w:t>
            </w:r>
            <w:r>
              <w:rPr>
                <w:sz w:val="24"/>
              </w:rPr>
              <w:t xml:space="preserve"> (</w:t>
            </w:r>
            <w:r w:rsidRPr="00EC5285">
              <w:rPr>
                <w:sz w:val="24"/>
              </w:rPr>
              <w:t>Сергачское межрайонное лесничество</w:t>
            </w:r>
            <w:r>
              <w:rPr>
                <w:sz w:val="24"/>
              </w:rPr>
              <w:t>)</w:t>
            </w:r>
          </w:p>
        </w:tc>
        <w:tc>
          <w:tcPr>
            <w:tcW w:w="2418" w:type="dxa"/>
          </w:tcPr>
          <w:p w14:paraId="35F4570A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Николаев В.М.</w:t>
            </w:r>
          </w:p>
        </w:tc>
        <w:tc>
          <w:tcPr>
            <w:tcW w:w="1558" w:type="dxa"/>
          </w:tcPr>
          <w:p w14:paraId="79BBEDE0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5-12-76</w:t>
            </w:r>
          </w:p>
        </w:tc>
        <w:tc>
          <w:tcPr>
            <w:tcW w:w="1558" w:type="dxa"/>
          </w:tcPr>
          <w:p w14:paraId="39A1A303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8F76EA7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10" w:type="dxa"/>
          </w:tcPr>
          <w:p w14:paraId="175CB7DD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E3073" w:rsidRPr="001251D7" w14:paraId="7053CA18" w14:textId="77777777" w:rsidTr="003E6FB8">
        <w:tc>
          <w:tcPr>
            <w:tcW w:w="674" w:type="dxa"/>
            <w:vAlign w:val="center"/>
          </w:tcPr>
          <w:p w14:paraId="4B6D45D5" w14:textId="76D8189B" w:rsidR="006E3073" w:rsidRDefault="009C7FDA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5" w:type="dxa"/>
          </w:tcPr>
          <w:p w14:paraId="3A1CD937" w14:textId="1A4C2A9C" w:rsidR="006E3073" w:rsidRPr="00C044A5" w:rsidRDefault="006E3073" w:rsidP="003E6FB8">
            <w:pPr>
              <w:pStyle w:val="ac"/>
              <w:jc w:val="both"/>
              <w:rPr>
                <w:sz w:val="24"/>
              </w:rPr>
            </w:pPr>
            <w:r w:rsidRPr="00EC5285">
              <w:rPr>
                <w:sz w:val="24"/>
              </w:rPr>
              <w:t>Защиты сельскохозяйственных растений</w:t>
            </w:r>
            <w:r>
              <w:rPr>
                <w:sz w:val="24"/>
              </w:rPr>
              <w:t xml:space="preserve"> </w:t>
            </w:r>
            <w:r w:rsidR="000D2EEC">
              <w:rPr>
                <w:sz w:val="24"/>
              </w:rPr>
              <w:t xml:space="preserve">и животных </w:t>
            </w:r>
            <w:r>
              <w:rPr>
                <w:sz w:val="24"/>
              </w:rPr>
              <w:t>(</w:t>
            </w:r>
            <w:r w:rsidRPr="00EC5285">
              <w:rPr>
                <w:sz w:val="24"/>
              </w:rPr>
              <w:t xml:space="preserve">Управление сельского хозяйства администрации Сергачского муниципального </w:t>
            </w:r>
            <w:r w:rsidR="00647AB9">
              <w:rPr>
                <w:sz w:val="24"/>
              </w:rPr>
              <w:t>округа</w:t>
            </w:r>
            <w:r>
              <w:rPr>
                <w:sz w:val="24"/>
              </w:rPr>
              <w:t xml:space="preserve"> </w:t>
            </w:r>
            <w:r w:rsidRPr="00EC5285">
              <w:rPr>
                <w:sz w:val="24"/>
              </w:rPr>
              <w:t xml:space="preserve">(во взаимодействии с </w:t>
            </w:r>
            <w:r w:rsidRPr="00361856">
              <w:rPr>
                <w:sz w:val="24"/>
              </w:rPr>
              <w:t xml:space="preserve">ФГБУ «Нижегородский референтный </w:t>
            </w:r>
            <w:r w:rsidRPr="00361856">
              <w:rPr>
                <w:sz w:val="24"/>
              </w:rPr>
              <w:lastRenderedPageBreak/>
              <w:t>центр Россельхознадзора»</w:t>
            </w:r>
            <w:r w:rsidR="000D2EEC">
              <w:rPr>
                <w:sz w:val="24"/>
              </w:rPr>
              <w:t xml:space="preserve"> и</w:t>
            </w:r>
            <w:r w:rsidR="000D2EEC" w:rsidRPr="00EC5285">
              <w:rPr>
                <w:sz w:val="24"/>
              </w:rPr>
              <w:t xml:space="preserve"> ГБУ НО «</w:t>
            </w:r>
            <w:proofErr w:type="spellStart"/>
            <w:r w:rsidR="000D2EEC" w:rsidRPr="00EC5285">
              <w:rPr>
                <w:sz w:val="24"/>
              </w:rPr>
              <w:t>Госветуправление</w:t>
            </w:r>
            <w:proofErr w:type="spellEnd"/>
            <w:r w:rsidR="000D2EEC" w:rsidRPr="00EC5285">
              <w:rPr>
                <w:sz w:val="24"/>
              </w:rPr>
              <w:t xml:space="preserve"> Сергачского </w:t>
            </w:r>
            <w:r w:rsidR="00647AB9">
              <w:rPr>
                <w:sz w:val="24"/>
              </w:rPr>
              <w:t>округа</w:t>
            </w:r>
            <w:r w:rsidR="000D2EEC" w:rsidRPr="00EC5285">
              <w:rPr>
                <w:sz w:val="24"/>
              </w:rPr>
              <w:t>»</w:t>
            </w:r>
            <w:r>
              <w:rPr>
                <w:sz w:val="24"/>
              </w:rPr>
              <w:t>)</w:t>
            </w:r>
          </w:p>
        </w:tc>
        <w:tc>
          <w:tcPr>
            <w:tcW w:w="2418" w:type="dxa"/>
          </w:tcPr>
          <w:p w14:paraId="7FC5EED7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Идрисов Р.Р.</w:t>
            </w:r>
          </w:p>
        </w:tc>
        <w:tc>
          <w:tcPr>
            <w:tcW w:w="1558" w:type="dxa"/>
          </w:tcPr>
          <w:p w14:paraId="6768A278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5-29-84</w:t>
            </w:r>
          </w:p>
        </w:tc>
        <w:tc>
          <w:tcPr>
            <w:tcW w:w="1558" w:type="dxa"/>
          </w:tcPr>
          <w:p w14:paraId="342DB2E1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5834410C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10" w:type="dxa"/>
          </w:tcPr>
          <w:p w14:paraId="67B044FF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E3073" w:rsidRPr="001251D7" w14:paraId="73365824" w14:textId="77777777" w:rsidTr="003E6FB8">
        <w:tc>
          <w:tcPr>
            <w:tcW w:w="674" w:type="dxa"/>
            <w:vAlign w:val="center"/>
          </w:tcPr>
          <w:p w14:paraId="597CE44B" w14:textId="45F1A6AF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C7FDA">
              <w:rPr>
                <w:sz w:val="24"/>
              </w:rPr>
              <w:t>0</w:t>
            </w:r>
          </w:p>
        </w:tc>
        <w:tc>
          <w:tcPr>
            <w:tcW w:w="5955" w:type="dxa"/>
          </w:tcPr>
          <w:p w14:paraId="274EE88A" w14:textId="77777777" w:rsidR="006E3073" w:rsidRPr="00C044A5" w:rsidRDefault="006E3073" w:rsidP="003E6FB8">
            <w:pPr>
              <w:pStyle w:val="ac"/>
              <w:jc w:val="both"/>
              <w:rPr>
                <w:sz w:val="24"/>
              </w:rPr>
            </w:pPr>
            <w:r w:rsidRPr="00EC5285">
              <w:rPr>
                <w:sz w:val="24"/>
              </w:rPr>
              <w:t>Государственного экологического контроля</w:t>
            </w:r>
            <w:r>
              <w:rPr>
                <w:sz w:val="24"/>
              </w:rPr>
              <w:t xml:space="preserve"> (</w:t>
            </w:r>
            <w:r w:rsidR="000D2EEC" w:rsidRPr="000D2EEC">
              <w:rPr>
                <w:sz w:val="24"/>
              </w:rPr>
              <w:t>Юго-Восточный межрайонный отдел регионального государственного экологического надзора и охраны окружающей среды министерства экологии и природных ресурсов Нижегородской области</w:t>
            </w:r>
            <w:r>
              <w:rPr>
                <w:sz w:val="24"/>
              </w:rPr>
              <w:t>)</w:t>
            </w:r>
          </w:p>
        </w:tc>
        <w:tc>
          <w:tcPr>
            <w:tcW w:w="2418" w:type="dxa"/>
          </w:tcPr>
          <w:p w14:paraId="193BC110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Белякова Т.А.</w:t>
            </w:r>
          </w:p>
        </w:tc>
        <w:tc>
          <w:tcPr>
            <w:tcW w:w="1558" w:type="dxa"/>
          </w:tcPr>
          <w:p w14:paraId="246A4EDE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5-15-05</w:t>
            </w:r>
          </w:p>
        </w:tc>
        <w:tc>
          <w:tcPr>
            <w:tcW w:w="1558" w:type="dxa"/>
          </w:tcPr>
          <w:p w14:paraId="1D605C23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4BB7B1E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0" w:type="dxa"/>
          </w:tcPr>
          <w:p w14:paraId="776EDD8D" w14:textId="77777777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E3073" w:rsidRPr="001251D7" w14:paraId="086FEA52" w14:textId="77777777" w:rsidTr="003E6FB8">
        <w:tc>
          <w:tcPr>
            <w:tcW w:w="10605" w:type="dxa"/>
            <w:gridSpan w:val="4"/>
            <w:vAlign w:val="center"/>
          </w:tcPr>
          <w:p w14:paraId="06E048E7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58" w:type="dxa"/>
          </w:tcPr>
          <w:p w14:paraId="65598814" w14:textId="27F06643" w:rsidR="006E3073" w:rsidRDefault="006E3073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22C10">
              <w:rPr>
                <w:sz w:val="24"/>
              </w:rPr>
              <w:t>0</w:t>
            </w:r>
          </w:p>
        </w:tc>
        <w:tc>
          <w:tcPr>
            <w:tcW w:w="1556" w:type="dxa"/>
          </w:tcPr>
          <w:p w14:paraId="36C65004" w14:textId="385AC13A" w:rsidR="006E3073" w:rsidRDefault="00D22C10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  <w:tc>
          <w:tcPr>
            <w:tcW w:w="1210" w:type="dxa"/>
          </w:tcPr>
          <w:p w14:paraId="70F880BE" w14:textId="7AE2A632" w:rsidR="006E3073" w:rsidRDefault="00D22C10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6E3073" w:rsidRPr="001251D7" w14:paraId="3FFD2530" w14:textId="77777777" w:rsidTr="003E6FB8">
        <w:tc>
          <w:tcPr>
            <w:tcW w:w="10605" w:type="dxa"/>
            <w:gridSpan w:val="4"/>
            <w:vAlign w:val="center"/>
          </w:tcPr>
          <w:p w14:paraId="487CF17A" w14:textId="77777777" w:rsidR="006E3073" w:rsidRDefault="006E3073" w:rsidP="003E6FB8">
            <w:pPr>
              <w:pStyle w:val="ac"/>
              <w:jc w:val="both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558" w:type="dxa"/>
          </w:tcPr>
          <w:p w14:paraId="7C48BD2B" w14:textId="14718ABA" w:rsidR="006E3073" w:rsidRDefault="00D22C10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6" w:type="dxa"/>
          </w:tcPr>
          <w:p w14:paraId="0D8E1163" w14:textId="18A83F8C" w:rsidR="006E3073" w:rsidRDefault="00D22C10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454</w:t>
            </w:r>
          </w:p>
        </w:tc>
        <w:tc>
          <w:tcPr>
            <w:tcW w:w="1210" w:type="dxa"/>
          </w:tcPr>
          <w:p w14:paraId="1E3DB2B2" w14:textId="4AD2A4A8" w:rsidR="006E3073" w:rsidRDefault="002C7E38" w:rsidP="003E6FB8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</w:tbl>
    <w:p w14:paraId="6D888A10" w14:textId="77777777" w:rsidR="006E3073" w:rsidRDefault="006E3073" w:rsidP="00945B5D">
      <w:pPr>
        <w:jc w:val="center"/>
        <w:rPr>
          <w:b/>
          <w:sz w:val="24"/>
        </w:rPr>
        <w:sectPr w:rsidR="006E3073" w:rsidSect="006E3073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81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1"/>
        <w:gridCol w:w="5474"/>
      </w:tblGrid>
      <w:tr w:rsidR="00845D98" w14:paraId="43CAB3BC" w14:textId="77777777" w:rsidTr="003E6FB8">
        <w:tc>
          <w:tcPr>
            <w:tcW w:w="7280" w:type="dxa"/>
          </w:tcPr>
          <w:p w14:paraId="2A2569AC" w14:textId="77777777" w:rsidR="00845D98" w:rsidRDefault="00845D98" w:rsidP="003E6FB8">
            <w:pPr>
              <w:widowControl w:val="0"/>
              <w:jc w:val="center"/>
              <w:rPr>
                <w:b/>
                <w:sz w:val="24"/>
              </w:rPr>
            </w:pPr>
          </w:p>
        </w:tc>
        <w:tc>
          <w:tcPr>
            <w:tcW w:w="7280" w:type="dxa"/>
          </w:tcPr>
          <w:p w14:paraId="7853A7A6" w14:textId="77777777" w:rsidR="00845D98" w:rsidRPr="00184212" w:rsidRDefault="00845D98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>Приложение</w:t>
            </w:r>
            <w:r>
              <w:rPr>
                <w:szCs w:val="28"/>
              </w:rPr>
              <w:t xml:space="preserve"> №2</w:t>
            </w:r>
          </w:p>
          <w:p w14:paraId="3C53860A" w14:textId="77777777" w:rsidR="00845D98" w:rsidRPr="00184212" w:rsidRDefault="00845D98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к положению о муниципальном звене </w:t>
            </w:r>
          </w:p>
          <w:p w14:paraId="6B49F57D" w14:textId="0BBDB869" w:rsidR="00845D98" w:rsidRPr="00184212" w:rsidRDefault="00845D98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 Сергачского муниципального </w:t>
            </w:r>
            <w:r w:rsidR="00647AB9">
              <w:rPr>
                <w:szCs w:val="28"/>
              </w:rPr>
              <w:t>округа</w:t>
            </w:r>
            <w:r w:rsidRPr="00184212">
              <w:rPr>
                <w:szCs w:val="28"/>
              </w:rPr>
              <w:t xml:space="preserve"> </w:t>
            </w:r>
          </w:p>
          <w:p w14:paraId="0F5B9DAC" w14:textId="77777777" w:rsidR="00845D98" w:rsidRPr="00184212" w:rsidRDefault="00845D98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территориальной подсистемы </w:t>
            </w:r>
          </w:p>
          <w:p w14:paraId="48BC7A45" w14:textId="77777777" w:rsidR="00845D98" w:rsidRPr="00184212" w:rsidRDefault="00845D98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Нижегородской области </w:t>
            </w:r>
          </w:p>
          <w:p w14:paraId="01AB780C" w14:textId="77777777" w:rsidR="00845D98" w:rsidRPr="00184212" w:rsidRDefault="00845D98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единой государственной системы </w:t>
            </w:r>
          </w:p>
          <w:p w14:paraId="2A2902B5" w14:textId="77777777" w:rsidR="00845D98" w:rsidRPr="00184212" w:rsidRDefault="00845D98" w:rsidP="003E6FB8">
            <w:pPr>
              <w:pStyle w:val="ac"/>
              <w:jc w:val="right"/>
              <w:rPr>
                <w:szCs w:val="28"/>
              </w:rPr>
            </w:pPr>
            <w:r w:rsidRPr="00184212">
              <w:rPr>
                <w:szCs w:val="28"/>
              </w:rPr>
              <w:t xml:space="preserve">предупреждения и ликвидации </w:t>
            </w:r>
          </w:p>
          <w:p w14:paraId="0259A2E4" w14:textId="77777777" w:rsidR="00845D98" w:rsidRDefault="00845D98" w:rsidP="003E6FB8">
            <w:pPr>
              <w:widowControl w:val="0"/>
              <w:jc w:val="right"/>
              <w:rPr>
                <w:b/>
                <w:sz w:val="24"/>
              </w:rPr>
            </w:pPr>
            <w:r w:rsidRPr="00184212">
              <w:rPr>
                <w:szCs w:val="28"/>
              </w:rPr>
              <w:t>чрезвычайных ситуаций</w:t>
            </w:r>
          </w:p>
        </w:tc>
      </w:tr>
    </w:tbl>
    <w:p w14:paraId="525E01E6" w14:textId="77777777" w:rsidR="00845D98" w:rsidRDefault="00845D98" w:rsidP="00845D98">
      <w:pPr>
        <w:widowControl w:val="0"/>
        <w:jc w:val="center"/>
        <w:rPr>
          <w:b/>
          <w:sz w:val="24"/>
        </w:rPr>
      </w:pPr>
    </w:p>
    <w:p w14:paraId="7B7BB3C9" w14:textId="77777777" w:rsidR="00845D98" w:rsidRDefault="00845D98" w:rsidP="00845D98">
      <w:pPr>
        <w:widowControl w:val="0"/>
        <w:jc w:val="center"/>
        <w:rPr>
          <w:b/>
          <w:sz w:val="24"/>
        </w:rPr>
      </w:pPr>
    </w:p>
    <w:p w14:paraId="53AD210D" w14:textId="77777777" w:rsidR="00845D98" w:rsidRDefault="00845D98" w:rsidP="00845D98">
      <w:pPr>
        <w:widowControl w:val="0"/>
        <w:jc w:val="center"/>
        <w:rPr>
          <w:b/>
          <w:sz w:val="24"/>
        </w:rPr>
      </w:pPr>
    </w:p>
    <w:p w14:paraId="33D9D374" w14:textId="77777777" w:rsidR="00845D98" w:rsidRPr="000A04B1" w:rsidRDefault="00845D98" w:rsidP="00845D9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4E5D">
        <w:rPr>
          <w:rFonts w:ascii="Times New Roman" w:hAnsi="Times New Roman" w:cs="Times New Roman"/>
          <w:sz w:val="28"/>
          <w:szCs w:val="28"/>
        </w:rPr>
        <w:t>ПЕРЕЧЕНЬ И ФУНКЦИИ</w:t>
      </w:r>
    </w:p>
    <w:p w14:paraId="4691D9EA" w14:textId="3E6728EF" w:rsidR="00845D98" w:rsidRPr="000A04B1" w:rsidRDefault="00845D98" w:rsidP="00845D9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ПОДСИСТЕМ МУНИЦИПАЛЬНОГО ЗВЕНА</w:t>
      </w:r>
      <w:r w:rsidRPr="000A04B1">
        <w:rPr>
          <w:rFonts w:ascii="Times New Roman" w:hAnsi="Times New Roman" w:cs="Times New Roman"/>
          <w:sz w:val="28"/>
          <w:szCs w:val="28"/>
        </w:rPr>
        <w:t xml:space="preserve"> НСЧС</w:t>
      </w:r>
      <w:r>
        <w:rPr>
          <w:rFonts w:ascii="Times New Roman" w:hAnsi="Times New Roman" w:cs="Times New Roman"/>
          <w:sz w:val="28"/>
          <w:szCs w:val="28"/>
        </w:rPr>
        <w:t xml:space="preserve"> СЕРГАЧСКОГО МУНИЦИПАЛЬНОГО </w:t>
      </w:r>
      <w:r w:rsidR="00647AB9">
        <w:rPr>
          <w:rFonts w:ascii="Times New Roman" w:hAnsi="Times New Roman" w:cs="Times New Roman"/>
          <w:sz w:val="28"/>
          <w:szCs w:val="28"/>
        </w:rPr>
        <w:t>ОКРУГА</w:t>
      </w:r>
      <w:r w:rsidRPr="000A04B1">
        <w:rPr>
          <w:rFonts w:ascii="Times New Roman" w:hAnsi="Times New Roman" w:cs="Times New Roman"/>
          <w:sz w:val="28"/>
          <w:szCs w:val="28"/>
        </w:rPr>
        <w:t xml:space="preserve">, СОЗДАВАЕМЫХ </w:t>
      </w:r>
    </w:p>
    <w:p w14:paraId="6461B881" w14:textId="77777777" w:rsidR="00845D98" w:rsidRPr="000A04B1" w:rsidRDefault="00845D98" w:rsidP="00845D9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ОРГАНИЗАЦИЯМИ, РАСПОЛОЖЕННЫМИ</w:t>
      </w:r>
    </w:p>
    <w:p w14:paraId="13F0062E" w14:textId="33320578" w:rsidR="00845D98" w:rsidRPr="000A04B1" w:rsidRDefault="00845D98" w:rsidP="00845D9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СЕРГАЧСКОГО МУНИЦИПАЛЬНОГО </w:t>
      </w:r>
      <w:r w:rsidR="00647AB9">
        <w:rPr>
          <w:rFonts w:ascii="Times New Roman" w:hAnsi="Times New Roman" w:cs="Times New Roman"/>
          <w:sz w:val="28"/>
          <w:szCs w:val="28"/>
        </w:rPr>
        <w:t>ОКРУГА</w:t>
      </w:r>
    </w:p>
    <w:p w14:paraId="7A29D9F7" w14:textId="77777777" w:rsidR="00845D98" w:rsidRPr="000A04B1" w:rsidRDefault="00845D98" w:rsidP="00845D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29BCEF8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1C0FCF" w14:textId="3BBD2C1C" w:rsidR="00845D98" w:rsidRPr="00677A72" w:rsidRDefault="008D5D14" w:rsidP="00845D9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8D5D14">
        <w:rPr>
          <w:rFonts w:ascii="Times New Roman" w:hAnsi="Times New Roman" w:cs="Times New Roman"/>
          <w:b/>
          <w:sz w:val="28"/>
          <w:szCs w:val="28"/>
        </w:rPr>
        <w:t xml:space="preserve">омитет по управлению муниципальным имуществом и жилищно-коммунальным хозяйством администрации Сергачского муниципального округа </w:t>
      </w:r>
      <w:r w:rsidR="00845D98" w:rsidRPr="00677A72">
        <w:rPr>
          <w:rFonts w:ascii="Times New Roman" w:hAnsi="Times New Roman" w:cs="Times New Roman"/>
          <w:b/>
          <w:sz w:val="28"/>
          <w:szCs w:val="28"/>
        </w:rPr>
        <w:t xml:space="preserve">(во взаимодействии с ОАО «УК ЖКХ Сергачского </w:t>
      </w:r>
      <w:r w:rsidR="00647AB9">
        <w:rPr>
          <w:rFonts w:ascii="Times New Roman" w:hAnsi="Times New Roman" w:cs="Times New Roman"/>
          <w:b/>
          <w:sz w:val="28"/>
          <w:szCs w:val="28"/>
        </w:rPr>
        <w:t>округа</w:t>
      </w:r>
      <w:r w:rsidR="00845D98">
        <w:rPr>
          <w:rFonts w:ascii="Times New Roman" w:hAnsi="Times New Roman" w:cs="Times New Roman"/>
          <w:b/>
          <w:sz w:val="28"/>
          <w:szCs w:val="28"/>
        </w:rPr>
        <w:t>»</w:t>
      </w:r>
      <w:r w:rsidR="00845D98" w:rsidRPr="00677A72">
        <w:rPr>
          <w:rFonts w:ascii="Times New Roman" w:hAnsi="Times New Roman" w:cs="Times New Roman"/>
          <w:b/>
          <w:sz w:val="28"/>
          <w:szCs w:val="28"/>
        </w:rPr>
        <w:t>, Сергачским ТСР ООО «</w:t>
      </w:r>
      <w:proofErr w:type="spellStart"/>
      <w:r w:rsidR="00845D98" w:rsidRPr="00677A72">
        <w:rPr>
          <w:rFonts w:ascii="Times New Roman" w:hAnsi="Times New Roman" w:cs="Times New Roman"/>
          <w:b/>
          <w:sz w:val="28"/>
          <w:szCs w:val="28"/>
        </w:rPr>
        <w:t>Нижегородтеплогаз</w:t>
      </w:r>
      <w:proofErr w:type="spellEnd"/>
      <w:r w:rsidR="00845D98" w:rsidRPr="00677A72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845D98">
        <w:rPr>
          <w:rFonts w:ascii="Times New Roman" w:hAnsi="Times New Roman" w:cs="Times New Roman"/>
          <w:b/>
          <w:sz w:val="28"/>
          <w:szCs w:val="28"/>
        </w:rPr>
        <w:t xml:space="preserve">МП «Водоканал», </w:t>
      </w:r>
      <w:r w:rsidR="00845D98" w:rsidRPr="00D24E5D">
        <w:rPr>
          <w:rFonts w:ascii="Times New Roman" w:hAnsi="Times New Roman" w:cs="Times New Roman"/>
          <w:b/>
          <w:sz w:val="28"/>
          <w:szCs w:val="28"/>
        </w:rPr>
        <w:t>ПАО «Газпром газораспределение Нижний Новгород» филиал в г. Сергаче</w:t>
      </w:r>
      <w:r w:rsidR="00845D9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45D98" w:rsidRPr="00D24E5D">
        <w:rPr>
          <w:rFonts w:ascii="Times New Roman" w:hAnsi="Times New Roman" w:cs="Times New Roman"/>
          <w:b/>
          <w:sz w:val="28"/>
          <w:szCs w:val="28"/>
        </w:rPr>
        <w:t xml:space="preserve">Сергачские районные электрические сети Филиала «Нижновэнерго» </w:t>
      </w:r>
      <w:r w:rsidR="0012380D" w:rsidRPr="0012380D">
        <w:rPr>
          <w:rFonts w:ascii="Times New Roman" w:hAnsi="Times New Roman" w:cs="Times New Roman"/>
          <w:b/>
          <w:sz w:val="28"/>
          <w:szCs w:val="28"/>
        </w:rPr>
        <w:t>Публичное акционерное общество «</w:t>
      </w:r>
      <w:proofErr w:type="spellStart"/>
      <w:r w:rsidR="0012380D" w:rsidRPr="0012380D">
        <w:rPr>
          <w:rFonts w:ascii="Times New Roman" w:hAnsi="Times New Roman" w:cs="Times New Roman"/>
          <w:b/>
          <w:sz w:val="28"/>
          <w:szCs w:val="28"/>
        </w:rPr>
        <w:t>Россети</w:t>
      </w:r>
      <w:proofErr w:type="spellEnd"/>
      <w:r w:rsidR="0012380D" w:rsidRPr="0012380D">
        <w:rPr>
          <w:rFonts w:ascii="Times New Roman" w:hAnsi="Times New Roman" w:cs="Times New Roman"/>
          <w:b/>
          <w:sz w:val="28"/>
          <w:szCs w:val="28"/>
        </w:rPr>
        <w:t xml:space="preserve"> Центр и Приволжье»</w:t>
      </w:r>
      <w:r w:rsidR="00845D98" w:rsidRPr="00677A72">
        <w:rPr>
          <w:rFonts w:ascii="Times New Roman" w:hAnsi="Times New Roman" w:cs="Times New Roman"/>
          <w:b/>
          <w:sz w:val="28"/>
          <w:szCs w:val="28"/>
        </w:rPr>
        <w:t>)</w:t>
      </w:r>
    </w:p>
    <w:p w14:paraId="3B975915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14F26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Организация и осуществление мероприятий по предотвращению и ликвидации чрезвычайных ситуаций на объектах ж</w:t>
      </w:r>
      <w:r>
        <w:rPr>
          <w:rFonts w:ascii="Times New Roman" w:hAnsi="Times New Roman" w:cs="Times New Roman"/>
          <w:sz w:val="28"/>
          <w:szCs w:val="28"/>
        </w:rPr>
        <w:t xml:space="preserve">илищно-коммунального хозяйства </w:t>
      </w:r>
      <w:r w:rsidRPr="000A04B1">
        <w:rPr>
          <w:rFonts w:ascii="Times New Roman" w:hAnsi="Times New Roman" w:cs="Times New Roman"/>
          <w:sz w:val="28"/>
          <w:szCs w:val="28"/>
        </w:rPr>
        <w:t>и топливно-энергетического комплекса.</w:t>
      </w:r>
    </w:p>
    <w:p w14:paraId="3C863A73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Координация восстановительны</w:t>
      </w:r>
      <w:r>
        <w:rPr>
          <w:rFonts w:ascii="Times New Roman" w:hAnsi="Times New Roman" w:cs="Times New Roman"/>
          <w:sz w:val="28"/>
          <w:szCs w:val="28"/>
        </w:rPr>
        <w:t>х работ</w:t>
      </w:r>
      <w:r w:rsidRPr="000A04B1">
        <w:rPr>
          <w:rFonts w:ascii="Times New Roman" w:hAnsi="Times New Roman" w:cs="Times New Roman"/>
          <w:sz w:val="28"/>
          <w:szCs w:val="28"/>
        </w:rPr>
        <w:t xml:space="preserve"> в зонах чрезвычайных ситуаций.</w:t>
      </w:r>
    </w:p>
    <w:p w14:paraId="047D18DC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Координация работ по подготовке к отопительному сезону.</w:t>
      </w:r>
    </w:p>
    <w:p w14:paraId="4E2F638C" w14:textId="77777777" w:rsidR="00845D98" w:rsidRPr="00D24E5D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E5D">
        <w:rPr>
          <w:rFonts w:ascii="Times New Roman" w:hAnsi="Times New Roman" w:cs="Times New Roman"/>
          <w:sz w:val="28"/>
          <w:szCs w:val="28"/>
        </w:rPr>
        <w:t>Обеспечение участия сил аварийно-спасательных формирований в проведении аварийно-спасательных и других неотложных работ при чрезвычайных ситуациях.</w:t>
      </w:r>
    </w:p>
    <w:p w14:paraId="0B0AD179" w14:textId="77777777" w:rsidR="00845D98" w:rsidRPr="00D24E5D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E5D">
        <w:rPr>
          <w:rFonts w:ascii="Times New Roman" w:hAnsi="Times New Roman" w:cs="Times New Roman"/>
          <w:sz w:val="28"/>
          <w:szCs w:val="28"/>
        </w:rPr>
        <w:t>Создает и обеспечивает деятельность следующих звеньев НСЧС:</w:t>
      </w:r>
    </w:p>
    <w:p w14:paraId="3912B9BE" w14:textId="77777777" w:rsidR="00845D98" w:rsidRPr="00D24E5D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E5D">
        <w:rPr>
          <w:rFonts w:ascii="Times New Roman" w:hAnsi="Times New Roman" w:cs="Times New Roman"/>
          <w:sz w:val="28"/>
          <w:szCs w:val="28"/>
        </w:rPr>
        <w:t>- коммунального хозяйства;</w:t>
      </w:r>
    </w:p>
    <w:p w14:paraId="1E6C7D00" w14:textId="0685DAFD" w:rsidR="00845D98" w:rsidRPr="00D24E5D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E5D">
        <w:rPr>
          <w:rFonts w:ascii="Times New Roman" w:hAnsi="Times New Roman" w:cs="Times New Roman"/>
          <w:sz w:val="28"/>
          <w:szCs w:val="28"/>
        </w:rPr>
        <w:t xml:space="preserve">- энергоснабжения и газоснабжения (во взаимодействии с ПАО «Газпром газораспределение Нижний Новгород» филиал в г. Сергаче, Сергачские районные электрические сети </w:t>
      </w:r>
      <w:r w:rsidR="0012380D" w:rsidRPr="0012380D">
        <w:rPr>
          <w:rFonts w:ascii="Times New Roman" w:hAnsi="Times New Roman" w:cs="Times New Roman"/>
          <w:sz w:val="28"/>
          <w:szCs w:val="28"/>
        </w:rPr>
        <w:t>Публичное акционерное общество «</w:t>
      </w:r>
      <w:proofErr w:type="spellStart"/>
      <w:r w:rsidR="0012380D" w:rsidRPr="0012380D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12380D" w:rsidRPr="0012380D">
        <w:rPr>
          <w:rFonts w:ascii="Times New Roman" w:hAnsi="Times New Roman" w:cs="Times New Roman"/>
          <w:sz w:val="28"/>
          <w:szCs w:val="28"/>
        </w:rPr>
        <w:t xml:space="preserve"> Центр и Приволжье»</w:t>
      </w:r>
      <w:r w:rsidRPr="00D24E5D">
        <w:rPr>
          <w:rFonts w:ascii="Times New Roman" w:hAnsi="Times New Roman" w:cs="Times New Roman"/>
          <w:sz w:val="28"/>
          <w:szCs w:val="28"/>
        </w:rPr>
        <w:t>).</w:t>
      </w:r>
    </w:p>
    <w:p w14:paraId="43042DB6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E5D">
        <w:rPr>
          <w:rFonts w:ascii="Times New Roman" w:hAnsi="Times New Roman" w:cs="Times New Roman"/>
          <w:sz w:val="28"/>
          <w:szCs w:val="28"/>
        </w:rPr>
        <w:t>Создает территориальную подсистему предупреждения и ликвидации ЧС на объектах коммунального хозяйства.</w:t>
      </w:r>
    </w:p>
    <w:p w14:paraId="125A6840" w14:textId="77777777" w:rsidR="00845D98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EF5B9" w14:textId="77777777" w:rsidR="0012380D" w:rsidRDefault="0012380D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BA884F" w14:textId="77777777" w:rsidR="0012380D" w:rsidRDefault="0012380D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B585D1" w14:textId="77777777" w:rsidR="008D5D14" w:rsidRPr="000A04B1" w:rsidRDefault="008D5D14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5E1D84" w14:textId="77777777" w:rsidR="00845D98" w:rsidRPr="002059EC" w:rsidRDefault="00845D98" w:rsidP="00845D9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9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предприятие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«Дорожник Сергач» (совместно с </w:t>
      </w:r>
      <w:r w:rsidRPr="002059EC">
        <w:rPr>
          <w:rFonts w:ascii="Times New Roman" w:hAnsi="Times New Roman" w:cs="Times New Roman"/>
          <w:b/>
          <w:sz w:val="28"/>
          <w:szCs w:val="28"/>
        </w:rPr>
        <w:t>Муниципальное предприятие «Сергачский автобус»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029F28A0" w14:textId="77777777" w:rsidR="00845D98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E6232B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FDA">
        <w:rPr>
          <w:rFonts w:ascii="Times New Roman" w:hAnsi="Times New Roman" w:cs="Times New Roman"/>
          <w:sz w:val="28"/>
          <w:szCs w:val="28"/>
        </w:rPr>
        <w:t>Организация мероприятий по предотвращению и ликвидации чрезвычайных ситуаций на объектах автомобильного транспорта.</w:t>
      </w:r>
    </w:p>
    <w:p w14:paraId="4DE0066F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0A04B1">
        <w:rPr>
          <w:rFonts w:ascii="Times New Roman" w:hAnsi="Times New Roman" w:cs="Times New Roman"/>
          <w:sz w:val="28"/>
          <w:szCs w:val="28"/>
        </w:rPr>
        <w:t xml:space="preserve"> перевозок сил, средств и материальных ресурсов, необходимых для ликвидации чрезвычайных ситуаций и транспортного обеспечения эвакуационных мероприятий.</w:t>
      </w:r>
    </w:p>
    <w:p w14:paraId="2663AAB1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территориальную подсистему транспортного обеспечения ликвидации ЧС.</w:t>
      </w:r>
    </w:p>
    <w:p w14:paraId="5E21F283" w14:textId="77777777" w:rsidR="00845D98" w:rsidRPr="000A04B1" w:rsidRDefault="00845D98" w:rsidP="008D5D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761631B" w14:textId="77777777" w:rsidR="00845D98" w:rsidRDefault="00845D98" w:rsidP="00845D9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84">
        <w:rPr>
          <w:rFonts w:ascii="Times New Roman" w:hAnsi="Times New Roman" w:cs="Times New Roman"/>
          <w:b/>
          <w:sz w:val="28"/>
          <w:szCs w:val="28"/>
        </w:rPr>
        <w:t xml:space="preserve">Управление сельского хозяйства </w:t>
      </w:r>
    </w:p>
    <w:p w14:paraId="51BA93A1" w14:textId="5E7C94FF" w:rsidR="00845D98" w:rsidRPr="000412F3" w:rsidRDefault="00845D98" w:rsidP="000412F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84">
        <w:rPr>
          <w:rFonts w:ascii="Times New Roman" w:hAnsi="Times New Roman" w:cs="Times New Roman"/>
          <w:b/>
          <w:sz w:val="28"/>
          <w:szCs w:val="28"/>
        </w:rPr>
        <w:t xml:space="preserve">администрации Сергачского муниципального </w:t>
      </w:r>
      <w:r w:rsidR="00647AB9">
        <w:rPr>
          <w:rFonts w:ascii="Times New Roman" w:hAnsi="Times New Roman" w:cs="Times New Roman"/>
          <w:b/>
          <w:sz w:val="28"/>
          <w:szCs w:val="28"/>
        </w:rPr>
        <w:t>округа</w:t>
      </w:r>
      <w:r w:rsidRPr="00AB6284">
        <w:rPr>
          <w:rFonts w:ascii="Times New Roman" w:hAnsi="Times New Roman" w:cs="Times New Roman"/>
          <w:b/>
          <w:sz w:val="28"/>
          <w:szCs w:val="28"/>
        </w:rPr>
        <w:t xml:space="preserve"> (во взаимодействии с ФГБУ «Нижегородский референтный центр Россельхознадзора»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31F32">
        <w:rPr>
          <w:rFonts w:ascii="Times New Roman" w:hAnsi="Times New Roman" w:cs="Times New Roman"/>
          <w:b/>
          <w:sz w:val="28"/>
          <w:szCs w:val="28"/>
        </w:rPr>
        <w:t>ГБУ НО «</w:t>
      </w:r>
      <w:proofErr w:type="spellStart"/>
      <w:r w:rsidRPr="00F31F32">
        <w:rPr>
          <w:rFonts w:ascii="Times New Roman" w:hAnsi="Times New Roman" w:cs="Times New Roman"/>
          <w:b/>
          <w:sz w:val="28"/>
          <w:szCs w:val="28"/>
        </w:rPr>
        <w:t>Госветуправление</w:t>
      </w:r>
      <w:proofErr w:type="spellEnd"/>
      <w:r w:rsidRPr="00F31F32">
        <w:rPr>
          <w:rFonts w:ascii="Times New Roman" w:hAnsi="Times New Roman" w:cs="Times New Roman"/>
          <w:b/>
          <w:sz w:val="28"/>
          <w:szCs w:val="28"/>
        </w:rPr>
        <w:t xml:space="preserve"> Сергачского </w:t>
      </w:r>
      <w:r w:rsidR="00647AB9">
        <w:rPr>
          <w:rFonts w:ascii="Times New Roman" w:hAnsi="Times New Roman" w:cs="Times New Roman"/>
          <w:b/>
          <w:sz w:val="28"/>
          <w:szCs w:val="28"/>
        </w:rPr>
        <w:t>округа</w:t>
      </w:r>
      <w:r w:rsidRPr="00F31F32">
        <w:rPr>
          <w:rFonts w:ascii="Times New Roman" w:hAnsi="Times New Roman" w:cs="Times New Roman"/>
          <w:b/>
          <w:sz w:val="28"/>
          <w:szCs w:val="28"/>
        </w:rPr>
        <w:t>»</w:t>
      </w:r>
      <w:r w:rsidRPr="00AB6284">
        <w:rPr>
          <w:rFonts w:ascii="Times New Roman" w:hAnsi="Times New Roman" w:cs="Times New Roman"/>
          <w:b/>
          <w:sz w:val="28"/>
          <w:szCs w:val="28"/>
        </w:rPr>
        <w:t>)</w:t>
      </w:r>
    </w:p>
    <w:p w14:paraId="7DBE7076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Оказывает методическую помощь предприятиям и организациям агропромышленного комплекса по предупреждению и ликвидации чрезвычайных ситуаций.</w:t>
      </w:r>
    </w:p>
    <w:p w14:paraId="0DED4B11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Разрабатывает рекомендации по рациональному ведению сельскохозяйственного производства на загрязненных территориях.</w:t>
      </w:r>
    </w:p>
    <w:p w14:paraId="636589BD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Организует и координирует работы по фитопатологическому и токсикологическому контролю, ликвидации эпифитотий.</w:t>
      </w:r>
    </w:p>
    <w:p w14:paraId="49620B33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Разрабатывает рекомендации по рациональному ведению сельскохозяйственного производства в условиях чрезвычайных ситуаций.</w:t>
      </w:r>
    </w:p>
    <w:p w14:paraId="515480D0" w14:textId="77777777" w:rsidR="00845D98" w:rsidRPr="00F31F32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32">
        <w:rPr>
          <w:rFonts w:ascii="Times New Roman" w:hAnsi="Times New Roman" w:cs="Times New Roman"/>
          <w:sz w:val="28"/>
          <w:szCs w:val="28"/>
        </w:rPr>
        <w:t>Создает и обеспечивает деятельность следующих звеньев НСЧС:</w:t>
      </w:r>
    </w:p>
    <w:p w14:paraId="31DE8ADF" w14:textId="77777777" w:rsidR="00845D98" w:rsidRPr="00F31F32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32">
        <w:rPr>
          <w:rFonts w:ascii="Times New Roman" w:hAnsi="Times New Roman" w:cs="Times New Roman"/>
          <w:sz w:val="28"/>
          <w:szCs w:val="28"/>
        </w:rPr>
        <w:t>- защиты сельскохозяйственных животных;</w:t>
      </w:r>
    </w:p>
    <w:p w14:paraId="418268A6" w14:textId="77777777" w:rsidR="00845D98" w:rsidRPr="00F31F32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32">
        <w:rPr>
          <w:rFonts w:ascii="Times New Roman" w:hAnsi="Times New Roman" w:cs="Times New Roman"/>
          <w:sz w:val="28"/>
          <w:szCs w:val="28"/>
        </w:rPr>
        <w:t>- защиты сельскохозяйственных растений;</w:t>
      </w:r>
    </w:p>
    <w:p w14:paraId="42F587C3" w14:textId="77777777" w:rsidR="00845D98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32">
        <w:rPr>
          <w:rFonts w:ascii="Times New Roman" w:hAnsi="Times New Roman" w:cs="Times New Roman"/>
          <w:sz w:val="28"/>
          <w:szCs w:val="28"/>
        </w:rPr>
        <w:t>- предупреждения и ликвидации чрезвычайных ситуаций в организациях (на объектах) агропромышленного комплекса.</w:t>
      </w:r>
    </w:p>
    <w:p w14:paraId="60662D6A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93A">
        <w:rPr>
          <w:rFonts w:ascii="Times New Roman" w:hAnsi="Times New Roman" w:cs="Times New Roman"/>
          <w:sz w:val="28"/>
          <w:szCs w:val="28"/>
        </w:rPr>
        <w:t xml:space="preserve">Создает территориальную подсистему </w:t>
      </w:r>
      <w:r>
        <w:rPr>
          <w:rFonts w:ascii="Times New Roman" w:hAnsi="Times New Roman" w:cs="Times New Roman"/>
          <w:sz w:val="28"/>
          <w:szCs w:val="28"/>
        </w:rPr>
        <w:t>защиты сельскохозяйственных рас</w:t>
      </w:r>
      <w:r w:rsidRPr="0001693A">
        <w:rPr>
          <w:rFonts w:ascii="Times New Roman" w:hAnsi="Times New Roman" w:cs="Times New Roman"/>
          <w:sz w:val="28"/>
          <w:szCs w:val="28"/>
        </w:rPr>
        <w:t>тений</w:t>
      </w:r>
      <w:r>
        <w:rPr>
          <w:rFonts w:ascii="Times New Roman" w:hAnsi="Times New Roman" w:cs="Times New Roman"/>
          <w:sz w:val="28"/>
          <w:szCs w:val="28"/>
        </w:rPr>
        <w:t xml:space="preserve"> и животных</w:t>
      </w:r>
      <w:r w:rsidRPr="0001693A">
        <w:rPr>
          <w:rFonts w:ascii="Times New Roman" w:hAnsi="Times New Roman" w:cs="Times New Roman"/>
          <w:sz w:val="28"/>
          <w:szCs w:val="28"/>
        </w:rPr>
        <w:t>.</w:t>
      </w:r>
    </w:p>
    <w:p w14:paraId="4AE912B9" w14:textId="33B5FAE5" w:rsidR="00845D98" w:rsidRDefault="00E45F1F" w:rsidP="00845D9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845D98" w:rsidRPr="00D53D4B">
        <w:rPr>
          <w:rFonts w:ascii="Times New Roman" w:hAnsi="Times New Roman" w:cs="Times New Roman"/>
          <w:b/>
          <w:sz w:val="28"/>
          <w:szCs w:val="28"/>
        </w:rPr>
        <w:t xml:space="preserve"> капитального строительства </w:t>
      </w:r>
    </w:p>
    <w:p w14:paraId="6A802D87" w14:textId="0F9D5A3E" w:rsidR="00845D98" w:rsidRPr="00D53D4B" w:rsidRDefault="00845D98" w:rsidP="00845D9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53D4B">
        <w:rPr>
          <w:rFonts w:ascii="Times New Roman" w:hAnsi="Times New Roman" w:cs="Times New Roman"/>
          <w:b/>
          <w:sz w:val="28"/>
          <w:szCs w:val="28"/>
        </w:rPr>
        <w:t xml:space="preserve">администрации Сергачского муниципального </w:t>
      </w:r>
      <w:r w:rsidR="00647AB9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525F8A94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54373E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Организация работы по расчету потребностей в материальных ресурсах, необходимых для проведения аварийно-спасательных и других неотложных работ, а также для полного восстановления объектов, которым нанесен ущерб.</w:t>
      </w:r>
    </w:p>
    <w:p w14:paraId="57D81971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Обеспечение участия специализированных строительно-монтажных и проектных организаций в проведении аварийно-спасательных и других неотложных работ в зонах чрезвычайных ситуаций.</w:t>
      </w:r>
    </w:p>
    <w:p w14:paraId="1854EEAD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>Координация восстановительными работами в зонах чрезвычайных ситуаций.</w:t>
      </w:r>
    </w:p>
    <w:p w14:paraId="0D552889" w14:textId="77777777" w:rsidR="00845D98" w:rsidRPr="00F31F32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32">
        <w:rPr>
          <w:rFonts w:ascii="Times New Roman" w:hAnsi="Times New Roman" w:cs="Times New Roman"/>
          <w:sz w:val="28"/>
          <w:szCs w:val="28"/>
        </w:rPr>
        <w:t>Создает и обеспечивает деятельность следующих звеньев НСЧС:</w:t>
      </w:r>
    </w:p>
    <w:p w14:paraId="1700C067" w14:textId="77777777" w:rsidR="00845D98" w:rsidRPr="00F31F32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32">
        <w:rPr>
          <w:rFonts w:ascii="Times New Roman" w:hAnsi="Times New Roman" w:cs="Times New Roman"/>
          <w:sz w:val="28"/>
          <w:szCs w:val="28"/>
        </w:rPr>
        <w:t>- инженерного обеспечения.</w:t>
      </w:r>
    </w:p>
    <w:p w14:paraId="12E1DE7A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32">
        <w:rPr>
          <w:rFonts w:ascii="Times New Roman" w:hAnsi="Times New Roman" w:cs="Times New Roman"/>
          <w:sz w:val="28"/>
          <w:szCs w:val="28"/>
        </w:rPr>
        <w:t>Создает территориальную подсистему инженерного обеспечения и</w:t>
      </w:r>
      <w:r>
        <w:rPr>
          <w:rFonts w:ascii="Times New Roman" w:hAnsi="Times New Roman" w:cs="Times New Roman"/>
          <w:sz w:val="28"/>
          <w:szCs w:val="28"/>
        </w:rPr>
        <w:t xml:space="preserve"> восста</w:t>
      </w:r>
      <w:r w:rsidRPr="00374FFB">
        <w:rPr>
          <w:rFonts w:ascii="Times New Roman" w:hAnsi="Times New Roman" w:cs="Times New Roman"/>
          <w:sz w:val="28"/>
          <w:szCs w:val="28"/>
        </w:rPr>
        <w:t>новления объектов в зоне ЧС.</w:t>
      </w:r>
    </w:p>
    <w:p w14:paraId="7E20A47D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535C20" w14:textId="77777777" w:rsidR="00845D98" w:rsidRDefault="00845D98" w:rsidP="00845D9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C52CA">
        <w:rPr>
          <w:rFonts w:ascii="Times New Roman" w:hAnsi="Times New Roman" w:cs="Times New Roman"/>
          <w:b/>
          <w:sz w:val="28"/>
          <w:szCs w:val="28"/>
        </w:rPr>
        <w:t xml:space="preserve">Управление финансов </w:t>
      </w:r>
    </w:p>
    <w:p w14:paraId="2A021643" w14:textId="47CD57EA" w:rsidR="00845D98" w:rsidRPr="00AC52CA" w:rsidRDefault="00845D98" w:rsidP="00845D9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C52CA">
        <w:rPr>
          <w:rFonts w:ascii="Times New Roman" w:hAnsi="Times New Roman" w:cs="Times New Roman"/>
          <w:b/>
          <w:sz w:val="28"/>
          <w:szCs w:val="28"/>
        </w:rPr>
        <w:t xml:space="preserve">администрации Сергачского муниципального </w:t>
      </w:r>
      <w:r w:rsidR="00647AB9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2D1CCBA0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C974F" w14:textId="7D71C8B9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 xml:space="preserve">Обеспечение финансирования работ по предотвращению и ликвидации чрезвычайных ситуаций (в порядке, установленном Правительством Российской Федерации и Правительством Нижегородской области), по оказанию помощи пострадавшему населению в пределах ассигнований, предусматриваемых в бюджете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47AB9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4B1">
        <w:rPr>
          <w:rFonts w:ascii="Times New Roman" w:hAnsi="Times New Roman" w:cs="Times New Roman"/>
          <w:sz w:val="28"/>
          <w:szCs w:val="28"/>
        </w:rPr>
        <w:t>на эти цели.</w:t>
      </w:r>
    </w:p>
    <w:p w14:paraId="120597E8" w14:textId="3808F12C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B1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>целевого финансового резерва</w:t>
      </w:r>
      <w:r w:rsidRPr="000A04B1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ситуаций. Порядок создания, 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льзования и восполнения резерва финансовых </w:t>
      </w:r>
      <w:r w:rsidRPr="000A04B1">
        <w:rPr>
          <w:rFonts w:ascii="Times New Roman" w:hAnsi="Times New Roman" w:cs="Times New Roman"/>
          <w:sz w:val="28"/>
          <w:szCs w:val="28"/>
        </w:rPr>
        <w:t xml:space="preserve">ресурсов определяется законодательством Нижегородской области 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Сергачского муниципального </w:t>
      </w:r>
      <w:r w:rsidR="00647AB9">
        <w:rPr>
          <w:rFonts w:ascii="Times New Roman" w:hAnsi="Times New Roman" w:cs="Times New Roman"/>
          <w:sz w:val="28"/>
          <w:szCs w:val="28"/>
        </w:rPr>
        <w:t>округа</w:t>
      </w:r>
      <w:r w:rsidRPr="000A04B1">
        <w:rPr>
          <w:rFonts w:ascii="Times New Roman" w:hAnsi="Times New Roman" w:cs="Times New Roman"/>
          <w:sz w:val="28"/>
          <w:szCs w:val="28"/>
        </w:rPr>
        <w:t>.</w:t>
      </w:r>
    </w:p>
    <w:p w14:paraId="7BA14976" w14:textId="77777777" w:rsidR="00845D98" w:rsidRPr="00F31F32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32">
        <w:rPr>
          <w:rFonts w:ascii="Times New Roman" w:hAnsi="Times New Roman" w:cs="Times New Roman"/>
          <w:sz w:val="28"/>
          <w:szCs w:val="28"/>
        </w:rPr>
        <w:t>Создает и обеспечивает деятельность следующих территориальных звеньев НСЧС:</w:t>
      </w:r>
    </w:p>
    <w:p w14:paraId="758C3E2F" w14:textId="77777777" w:rsidR="00845D98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F32">
        <w:rPr>
          <w:rFonts w:ascii="Times New Roman" w:hAnsi="Times New Roman" w:cs="Times New Roman"/>
          <w:sz w:val="28"/>
          <w:szCs w:val="28"/>
        </w:rPr>
        <w:t>- финансовых резервов.</w:t>
      </w:r>
    </w:p>
    <w:p w14:paraId="203A76E7" w14:textId="77777777" w:rsidR="00845D98" w:rsidRPr="000A04B1" w:rsidRDefault="00845D98" w:rsidP="00845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6C">
        <w:rPr>
          <w:rFonts w:ascii="Times New Roman" w:hAnsi="Times New Roman" w:cs="Times New Roman"/>
          <w:sz w:val="28"/>
          <w:szCs w:val="28"/>
        </w:rPr>
        <w:t>Создает территориальную подсистему финансовых резервов.</w:t>
      </w:r>
    </w:p>
    <w:sectPr w:rsidR="00845D98" w:rsidRPr="000A04B1" w:rsidSect="0055481C">
      <w:pgSz w:w="11906" w:h="16838"/>
      <w:pgMar w:top="1134" w:right="567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2ADF" w14:textId="77777777" w:rsidR="009375E3" w:rsidRDefault="009375E3" w:rsidP="00874AB7">
      <w:r>
        <w:separator/>
      </w:r>
    </w:p>
  </w:endnote>
  <w:endnote w:type="continuationSeparator" w:id="0">
    <w:p w14:paraId="195BC438" w14:textId="77777777" w:rsidR="009375E3" w:rsidRDefault="009375E3" w:rsidP="0087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57E2D" w14:textId="77777777" w:rsidR="009375E3" w:rsidRDefault="009375E3" w:rsidP="00874AB7">
      <w:r>
        <w:separator/>
      </w:r>
    </w:p>
  </w:footnote>
  <w:footnote w:type="continuationSeparator" w:id="0">
    <w:p w14:paraId="27111998" w14:textId="77777777" w:rsidR="009375E3" w:rsidRDefault="009375E3" w:rsidP="00874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7828"/>
    <w:multiLevelType w:val="multilevel"/>
    <w:tmpl w:val="71EAB4F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D92466E"/>
    <w:multiLevelType w:val="hybridMultilevel"/>
    <w:tmpl w:val="AFAAB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40C4B"/>
    <w:multiLevelType w:val="hybridMultilevel"/>
    <w:tmpl w:val="A130229A"/>
    <w:lvl w:ilvl="0" w:tplc="F4B0A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DD46EE"/>
    <w:multiLevelType w:val="hybridMultilevel"/>
    <w:tmpl w:val="514657D2"/>
    <w:lvl w:ilvl="0" w:tplc="FA32D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485F40"/>
    <w:multiLevelType w:val="hybridMultilevel"/>
    <w:tmpl w:val="C4A449A4"/>
    <w:lvl w:ilvl="0" w:tplc="4E742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1475A"/>
    <w:multiLevelType w:val="hybridMultilevel"/>
    <w:tmpl w:val="1CD0D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F756F"/>
    <w:multiLevelType w:val="hybridMultilevel"/>
    <w:tmpl w:val="2CF05F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74840"/>
    <w:multiLevelType w:val="hybridMultilevel"/>
    <w:tmpl w:val="0AB29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F90F72"/>
    <w:multiLevelType w:val="hybridMultilevel"/>
    <w:tmpl w:val="A5AAEE28"/>
    <w:lvl w:ilvl="0" w:tplc="3C32A8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64312"/>
    <w:multiLevelType w:val="hybridMultilevel"/>
    <w:tmpl w:val="AEACA172"/>
    <w:lvl w:ilvl="0" w:tplc="C8AE61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E23B0D"/>
    <w:multiLevelType w:val="hybridMultilevel"/>
    <w:tmpl w:val="9F76D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AE325F"/>
    <w:multiLevelType w:val="hybridMultilevel"/>
    <w:tmpl w:val="1D12A682"/>
    <w:lvl w:ilvl="0" w:tplc="F2A667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59FF5F92"/>
    <w:multiLevelType w:val="hybridMultilevel"/>
    <w:tmpl w:val="9F8C5366"/>
    <w:lvl w:ilvl="0" w:tplc="A2AE56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61AC4722"/>
    <w:multiLevelType w:val="multilevel"/>
    <w:tmpl w:val="5BF2D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1EF4A63"/>
    <w:multiLevelType w:val="hybridMultilevel"/>
    <w:tmpl w:val="8910B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33DA5"/>
    <w:multiLevelType w:val="multilevel"/>
    <w:tmpl w:val="C7D281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46104B4"/>
    <w:multiLevelType w:val="hybridMultilevel"/>
    <w:tmpl w:val="FF6ED4AC"/>
    <w:lvl w:ilvl="0" w:tplc="D670465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78D37934"/>
    <w:multiLevelType w:val="hybridMultilevel"/>
    <w:tmpl w:val="ABF4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985E7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70040C"/>
    <w:multiLevelType w:val="hybridMultilevel"/>
    <w:tmpl w:val="5C5481F2"/>
    <w:lvl w:ilvl="0" w:tplc="3170F7C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3312EC"/>
    <w:multiLevelType w:val="multilevel"/>
    <w:tmpl w:val="5BF2D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FE54CFD"/>
    <w:multiLevelType w:val="hybridMultilevel"/>
    <w:tmpl w:val="97566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6"/>
  </w:num>
  <w:num w:numId="4">
    <w:abstractNumId w:val="17"/>
  </w:num>
  <w:num w:numId="5">
    <w:abstractNumId w:val="11"/>
  </w:num>
  <w:num w:numId="6">
    <w:abstractNumId w:val="7"/>
  </w:num>
  <w:num w:numId="7">
    <w:abstractNumId w:val="14"/>
  </w:num>
  <w:num w:numId="8">
    <w:abstractNumId w:val="12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20"/>
  </w:num>
  <w:num w:numId="14">
    <w:abstractNumId w:val="4"/>
  </w:num>
  <w:num w:numId="15">
    <w:abstractNumId w:val="19"/>
  </w:num>
  <w:num w:numId="16">
    <w:abstractNumId w:val="13"/>
  </w:num>
  <w:num w:numId="17">
    <w:abstractNumId w:val="2"/>
  </w:num>
  <w:num w:numId="18">
    <w:abstractNumId w:val="0"/>
  </w:num>
  <w:num w:numId="19">
    <w:abstractNumId w:val="6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64"/>
    <w:rsid w:val="000013AF"/>
    <w:rsid w:val="000050A2"/>
    <w:rsid w:val="0002105E"/>
    <w:rsid w:val="000217AD"/>
    <w:rsid w:val="000230AF"/>
    <w:rsid w:val="000253D3"/>
    <w:rsid w:val="00033B06"/>
    <w:rsid w:val="00040C1A"/>
    <w:rsid w:val="000412F3"/>
    <w:rsid w:val="00073CA2"/>
    <w:rsid w:val="00077BDD"/>
    <w:rsid w:val="000D2EEC"/>
    <w:rsid w:val="000E3AC2"/>
    <w:rsid w:val="000E7AC0"/>
    <w:rsid w:val="000F435B"/>
    <w:rsid w:val="00116A57"/>
    <w:rsid w:val="001221DB"/>
    <w:rsid w:val="0012380D"/>
    <w:rsid w:val="001241E3"/>
    <w:rsid w:val="00136889"/>
    <w:rsid w:val="0014562D"/>
    <w:rsid w:val="00193A06"/>
    <w:rsid w:val="001B4FEA"/>
    <w:rsid w:val="001B5C2A"/>
    <w:rsid w:val="001C688B"/>
    <w:rsid w:val="001D0CF5"/>
    <w:rsid w:val="001E3A60"/>
    <w:rsid w:val="001E706A"/>
    <w:rsid w:val="00200F7E"/>
    <w:rsid w:val="00201F61"/>
    <w:rsid w:val="00223DCE"/>
    <w:rsid w:val="00245D50"/>
    <w:rsid w:val="002518A4"/>
    <w:rsid w:val="00255B76"/>
    <w:rsid w:val="00283DBE"/>
    <w:rsid w:val="002B0D55"/>
    <w:rsid w:val="002B6568"/>
    <w:rsid w:val="002C7E38"/>
    <w:rsid w:val="002E03EF"/>
    <w:rsid w:val="00326D93"/>
    <w:rsid w:val="003422F5"/>
    <w:rsid w:val="0034481C"/>
    <w:rsid w:val="00346BFD"/>
    <w:rsid w:val="0034719D"/>
    <w:rsid w:val="003509C7"/>
    <w:rsid w:val="00380A21"/>
    <w:rsid w:val="003A4EC2"/>
    <w:rsid w:val="003B4499"/>
    <w:rsid w:val="003B5161"/>
    <w:rsid w:val="003B6CA1"/>
    <w:rsid w:val="003B714E"/>
    <w:rsid w:val="003D7B56"/>
    <w:rsid w:val="0040562F"/>
    <w:rsid w:val="00413FF2"/>
    <w:rsid w:val="00455476"/>
    <w:rsid w:val="00463FC1"/>
    <w:rsid w:val="004860C8"/>
    <w:rsid w:val="004A39A9"/>
    <w:rsid w:val="004B04F0"/>
    <w:rsid w:val="004E3BB5"/>
    <w:rsid w:val="004E602D"/>
    <w:rsid w:val="00512DF6"/>
    <w:rsid w:val="00534495"/>
    <w:rsid w:val="0054092A"/>
    <w:rsid w:val="00546064"/>
    <w:rsid w:val="00550D51"/>
    <w:rsid w:val="00560D8C"/>
    <w:rsid w:val="00571539"/>
    <w:rsid w:val="00580C2F"/>
    <w:rsid w:val="0058208B"/>
    <w:rsid w:val="005851E7"/>
    <w:rsid w:val="0058779B"/>
    <w:rsid w:val="005A2129"/>
    <w:rsid w:val="005D508C"/>
    <w:rsid w:val="005E08A3"/>
    <w:rsid w:val="005F75B2"/>
    <w:rsid w:val="0060435B"/>
    <w:rsid w:val="0062186A"/>
    <w:rsid w:val="00633AEE"/>
    <w:rsid w:val="006457B4"/>
    <w:rsid w:val="00647AB9"/>
    <w:rsid w:val="0066095B"/>
    <w:rsid w:val="006657AC"/>
    <w:rsid w:val="006836D8"/>
    <w:rsid w:val="00685800"/>
    <w:rsid w:val="006858CB"/>
    <w:rsid w:val="006942E5"/>
    <w:rsid w:val="006A3536"/>
    <w:rsid w:val="006B440D"/>
    <w:rsid w:val="006C45ED"/>
    <w:rsid w:val="006E1E7E"/>
    <w:rsid w:val="006E3073"/>
    <w:rsid w:val="006F03A8"/>
    <w:rsid w:val="006F11DD"/>
    <w:rsid w:val="006F5BBA"/>
    <w:rsid w:val="00703357"/>
    <w:rsid w:val="00706688"/>
    <w:rsid w:val="00716F03"/>
    <w:rsid w:val="00722C3E"/>
    <w:rsid w:val="00740C16"/>
    <w:rsid w:val="0075592C"/>
    <w:rsid w:val="00770BE3"/>
    <w:rsid w:val="0077119A"/>
    <w:rsid w:val="00790AB6"/>
    <w:rsid w:val="007A22D2"/>
    <w:rsid w:val="007A6F2E"/>
    <w:rsid w:val="007B2294"/>
    <w:rsid w:val="007D5C16"/>
    <w:rsid w:val="00805F6D"/>
    <w:rsid w:val="0081003D"/>
    <w:rsid w:val="008142AB"/>
    <w:rsid w:val="00821692"/>
    <w:rsid w:val="00841577"/>
    <w:rsid w:val="00845D98"/>
    <w:rsid w:val="00847235"/>
    <w:rsid w:val="008517BD"/>
    <w:rsid w:val="00865737"/>
    <w:rsid w:val="00874AB7"/>
    <w:rsid w:val="00884BBD"/>
    <w:rsid w:val="008A3B6A"/>
    <w:rsid w:val="008D5D14"/>
    <w:rsid w:val="009200FC"/>
    <w:rsid w:val="00936841"/>
    <w:rsid w:val="0093716A"/>
    <w:rsid w:val="009375E3"/>
    <w:rsid w:val="00945B5D"/>
    <w:rsid w:val="009546C6"/>
    <w:rsid w:val="00961088"/>
    <w:rsid w:val="00981789"/>
    <w:rsid w:val="009A4B58"/>
    <w:rsid w:val="009B2C88"/>
    <w:rsid w:val="009C4F2F"/>
    <w:rsid w:val="009C7FDA"/>
    <w:rsid w:val="009E735B"/>
    <w:rsid w:val="00A069FB"/>
    <w:rsid w:val="00A219AD"/>
    <w:rsid w:val="00A2212D"/>
    <w:rsid w:val="00A26673"/>
    <w:rsid w:val="00A312EA"/>
    <w:rsid w:val="00A37596"/>
    <w:rsid w:val="00A468E4"/>
    <w:rsid w:val="00A53059"/>
    <w:rsid w:val="00A53609"/>
    <w:rsid w:val="00A8636C"/>
    <w:rsid w:val="00A93C4C"/>
    <w:rsid w:val="00AD580C"/>
    <w:rsid w:val="00AE79AC"/>
    <w:rsid w:val="00AF4C96"/>
    <w:rsid w:val="00B020F1"/>
    <w:rsid w:val="00B05DB4"/>
    <w:rsid w:val="00B11276"/>
    <w:rsid w:val="00B1342B"/>
    <w:rsid w:val="00B3111D"/>
    <w:rsid w:val="00B40410"/>
    <w:rsid w:val="00B454BB"/>
    <w:rsid w:val="00B7641B"/>
    <w:rsid w:val="00B80D09"/>
    <w:rsid w:val="00B8665C"/>
    <w:rsid w:val="00B878E7"/>
    <w:rsid w:val="00BD5BF6"/>
    <w:rsid w:val="00C0716B"/>
    <w:rsid w:val="00C57F07"/>
    <w:rsid w:val="00C67A99"/>
    <w:rsid w:val="00C72426"/>
    <w:rsid w:val="00CA13BC"/>
    <w:rsid w:val="00CB0A97"/>
    <w:rsid w:val="00CB209B"/>
    <w:rsid w:val="00CC1892"/>
    <w:rsid w:val="00CE74E5"/>
    <w:rsid w:val="00D22C10"/>
    <w:rsid w:val="00D37AFA"/>
    <w:rsid w:val="00D601B5"/>
    <w:rsid w:val="00D71FC3"/>
    <w:rsid w:val="00D94139"/>
    <w:rsid w:val="00D97084"/>
    <w:rsid w:val="00DA3CEC"/>
    <w:rsid w:val="00DB5D29"/>
    <w:rsid w:val="00DB69F9"/>
    <w:rsid w:val="00DD3202"/>
    <w:rsid w:val="00DE4772"/>
    <w:rsid w:val="00DF07B2"/>
    <w:rsid w:val="00DF60E1"/>
    <w:rsid w:val="00E00EA0"/>
    <w:rsid w:val="00E03888"/>
    <w:rsid w:val="00E12C74"/>
    <w:rsid w:val="00E212AA"/>
    <w:rsid w:val="00E45F1F"/>
    <w:rsid w:val="00E7387A"/>
    <w:rsid w:val="00E851A8"/>
    <w:rsid w:val="00EB646C"/>
    <w:rsid w:val="00EC1841"/>
    <w:rsid w:val="00EC6AED"/>
    <w:rsid w:val="00ED0492"/>
    <w:rsid w:val="00ED7320"/>
    <w:rsid w:val="00EF1DCB"/>
    <w:rsid w:val="00EF5D5D"/>
    <w:rsid w:val="00F1196D"/>
    <w:rsid w:val="00F208F7"/>
    <w:rsid w:val="00F42DFD"/>
    <w:rsid w:val="00F533D0"/>
    <w:rsid w:val="00F605CF"/>
    <w:rsid w:val="00F612F5"/>
    <w:rsid w:val="00F8062C"/>
    <w:rsid w:val="00F90A63"/>
    <w:rsid w:val="00F9500F"/>
    <w:rsid w:val="00FB02CE"/>
    <w:rsid w:val="00FB7485"/>
    <w:rsid w:val="00FE4142"/>
    <w:rsid w:val="00FF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78458"/>
  <w15:docId w15:val="{000076DF-A697-4617-A2EA-468DB9A4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BBD"/>
    <w:rPr>
      <w:sz w:val="28"/>
      <w:szCs w:val="24"/>
    </w:rPr>
  </w:style>
  <w:style w:type="paragraph" w:styleId="1">
    <w:name w:val="heading 1"/>
    <w:basedOn w:val="a"/>
    <w:next w:val="a"/>
    <w:qFormat/>
    <w:rsid w:val="00884BBD"/>
    <w:pPr>
      <w:keepNext/>
      <w:ind w:right="-483"/>
      <w:jc w:val="center"/>
      <w:outlineLvl w:val="0"/>
    </w:pPr>
    <w:rPr>
      <w:rFonts w:eastAsia="Arial Unicode MS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84BBD"/>
    <w:pPr>
      <w:ind w:left="1416" w:right="-483"/>
    </w:pPr>
    <w:rPr>
      <w:b/>
      <w:sz w:val="36"/>
    </w:rPr>
  </w:style>
  <w:style w:type="paragraph" w:styleId="a4">
    <w:name w:val="Body Text"/>
    <w:basedOn w:val="a"/>
    <w:rsid w:val="00884BBD"/>
    <w:pPr>
      <w:jc w:val="both"/>
    </w:pPr>
  </w:style>
  <w:style w:type="paragraph" w:styleId="a5">
    <w:name w:val="Body Text Indent"/>
    <w:basedOn w:val="a"/>
    <w:rsid w:val="00884BBD"/>
    <w:pPr>
      <w:ind w:firstLine="708"/>
      <w:jc w:val="both"/>
    </w:pPr>
  </w:style>
  <w:style w:type="paragraph" w:styleId="2">
    <w:name w:val="Body Text Indent 2"/>
    <w:basedOn w:val="a"/>
    <w:rsid w:val="00884BBD"/>
    <w:pPr>
      <w:ind w:left="720" w:hanging="720"/>
    </w:pPr>
  </w:style>
  <w:style w:type="paragraph" w:customStyle="1" w:styleId="ConsTitle">
    <w:name w:val="ConsTitle"/>
    <w:rsid w:val="001B4FEA"/>
    <w:pPr>
      <w:widowControl w:val="0"/>
      <w:snapToGrid w:val="0"/>
    </w:pPr>
    <w:rPr>
      <w:rFonts w:ascii="Arial" w:hAnsi="Arial"/>
      <w:b/>
      <w:sz w:val="16"/>
    </w:rPr>
  </w:style>
  <w:style w:type="table" w:styleId="a6">
    <w:name w:val="Table Grid"/>
    <w:basedOn w:val="a1"/>
    <w:rsid w:val="00B87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F4C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BD5BF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74A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74AB7"/>
    <w:rPr>
      <w:sz w:val="28"/>
      <w:szCs w:val="24"/>
    </w:rPr>
  </w:style>
  <w:style w:type="paragraph" w:styleId="a9">
    <w:name w:val="footer"/>
    <w:basedOn w:val="a"/>
    <w:link w:val="aa"/>
    <w:uiPriority w:val="99"/>
    <w:unhideWhenUsed/>
    <w:rsid w:val="00874A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74AB7"/>
    <w:rPr>
      <w:sz w:val="28"/>
      <w:szCs w:val="24"/>
    </w:rPr>
  </w:style>
  <w:style w:type="paragraph" w:styleId="ab">
    <w:name w:val="List Paragraph"/>
    <w:basedOn w:val="a"/>
    <w:uiPriority w:val="34"/>
    <w:qFormat/>
    <w:rsid w:val="00B3111D"/>
    <w:pPr>
      <w:ind w:left="720"/>
      <w:contextualSpacing/>
    </w:pPr>
  </w:style>
  <w:style w:type="paragraph" w:styleId="ac">
    <w:name w:val="No Spacing"/>
    <w:uiPriority w:val="1"/>
    <w:qFormat/>
    <w:rsid w:val="006E1E7E"/>
    <w:rPr>
      <w:sz w:val="28"/>
      <w:szCs w:val="24"/>
    </w:rPr>
  </w:style>
  <w:style w:type="paragraph" w:customStyle="1" w:styleId="ad">
    <w:name w:val="Нормальный"/>
    <w:rsid w:val="004E3BB5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413F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3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BMENKA\2014%20&#1075;&#1086;&#1076;\&#1055;&#1086;&#1089;&#1090;&#1072;&#1085;&#1086;&#1074;&#1083;&#1077;&#1085;&#1080;&#1103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169</TotalTime>
  <Pages>19</Pages>
  <Words>5929</Words>
  <Characters>33800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Administration Sergach</Company>
  <LinksUpToDate>false</LinksUpToDate>
  <CharactersWithSpaces>39650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GOCHS_station</dc:creator>
  <cp:lastModifiedBy>m.n.manosova</cp:lastModifiedBy>
  <cp:revision>14</cp:revision>
  <cp:lastPrinted>2026-06-17T07:03:00Z</cp:lastPrinted>
  <dcterms:created xsi:type="dcterms:W3CDTF">2023-10-26T06:12:00Z</dcterms:created>
  <dcterms:modified xsi:type="dcterms:W3CDTF">2026-06-19T10:45:00Z</dcterms:modified>
</cp:coreProperties>
</file>